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60B" w:rsidRPr="00D27061" w:rsidRDefault="003F360B" w:rsidP="00D27061">
      <w:pPr>
        <w:spacing w:before="240" w:after="100" w:afterAutospacing="1" w:line="720" w:lineRule="atLeast"/>
        <w:jc w:val="center"/>
        <w:outlineLvl w:val="0"/>
        <w:rPr>
          <w:rFonts w:ascii="Arial" w:hAnsi="Arial" w:cs="Arial"/>
          <w:b/>
          <w:bCs/>
          <w:color w:val="3A424D"/>
          <w:spacing w:val="9"/>
          <w:kern w:val="36"/>
          <w:sz w:val="32"/>
          <w:szCs w:val="32"/>
          <w:lang w:eastAsia="ru-RU"/>
        </w:rPr>
      </w:pPr>
      <w:r w:rsidRPr="00D27061">
        <w:rPr>
          <w:rFonts w:ascii="Arial" w:hAnsi="Arial" w:cs="Arial"/>
          <w:b/>
          <w:bCs/>
          <w:color w:val="3A424D"/>
          <w:spacing w:val="9"/>
          <w:kern w:val="36"/>
          <w:sz w:val="32"/>
          <w:szCs w:val="32"/>
          <w:lang w:eastAsia="ru-RU"/>
        </w:rPr>
        <w:t>Безопасность ребёнка зимой: важные правила поведения</w:t>
      </w:r>
    </w:p>
    <w:p w:rsidR="003F360B" w:rsidRPr="004131B4" w:rsidRDefault="003F360B" w:rsidP="004131B4">
      <w:pPr>
        <w:spacing w:line="240" w:lineRule="auto"/>
        <w:rPr>
          <w:rFonts w:ascii="Arial" w:hAnsi="Arial" w:cs="Arial"/>
          <w:color w:val="000000"/>
          <w:sz w:val="27"/>
          <w:szCs w:val="27"/>
          <w:lang w:eastAsia="ru-RU"/>
        </w:rPr>
      </w:pPr>
      <w:bookmarkStart w:id="0" w:name="_GoBack"/>
      <w:bookmarkEnd w:id="0"/>
    </w:p>
    <w:p w:rsidR="003F360B" w:rsidRPr="004131B4" w:rsidRDefault="003F360B" w:rsidP="004131B4">
      <w:pPr>
        <w:spacing w:after="0" w:line="240" w:lineRule="auto"/>
        <w:rPr>
          <w:rFonts w:ascii="Arial" w:hAnsi="Arial" w:cs="Arial"/>
          <w:color w:val="000000"/>
          <w:sz w:val="27"/>
          <w:szCs w:val="27"/>
          <w:lang w:eastAsia="ru-RU"/>
        </w:rPr>
      </w:pPr>
      <w:r w:rsidRPr="003650D8">
        <w:rPr>
          <w:rFonts w:ascii="Arial" w:hAnsi="Arial" w:cs="Arial"/>
          <w:noProof/>
          <w:color w:val="000000"/>
          <w:sz w:val="27"/>
          <w:szCs w:val="27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alt="https://243408.selcdn.ru/blog/2019/12/Tri-devochki-zimoy2-1232x609.jpg" style="width:240pt;height:178.5pt;visibility:visible">
            <v:imagedata r:id="rId5" o:title=""/>
          </v:shape>
        </w:pict>
      </w:r>
    </w:p>
    <w:p w:rsidR="003F360B" w:rsidRPr="00D27061" w:rsidRDefault="003F360B" w:rsidP="00D27061">
      <w:pPr>
        <w:spacing w:after="240" w:line="240" w:lineRule="auto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4131B4">
        <w:rPr>
          <w:rFonts w:ascii="Times New Roman" w:hAnsi="Times New Roman"/>
          <w:color w:val="3A424D"/>
          <w:spacing w:val="3"/>
          <w:sz w:val="27"/>
          <w:szCs w:val="27"/>
          <w:lang w:eastAsia="ru-RU"/>
        </w:rPr>
        <w:t xml:space="preserve">Зима в России — долгая. В некоторых регионах холода стоят по полгода. И, к </w:t>
      </w: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сожалению, зимняя пора у детей — это не только санки, коньки и веселье. Но и высокая вероятность для ребёнка получить травму. Если у вас есть знакомые врачи, вы наверняка слышали, что именно зимой у детских хирургов случается наплыв пациентов. Чтобы не попасть в больницу вместо того, чтобы веселиться на каникулах — просто соблюдайте правила безопасности зимой для детей и научите им своего ребёнка.</w:t>
      </w:r>
    </w:p>
    <w:p w:rsidR="003F360B" w:rsidRPr="00D27061" w:rsidRDefault="003F360B" w:rsidP="00D27061">
      <w:pPr>
        <w:spacing w:after="0" w:line="240" w:lineRule="auto"/>
        <w:outlineLvl w:val="1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Содержание:</w:t>
      </w:r>
    </w:p>
    <w:p w:rsidR="003F360B" w:rsidRPr="00D27061" w:rsidRDefault="003F360B" w:rsidP="00D2706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hyperlink r:id="rId6" w:anchor="%D0%9E%D0%B1%D1%89%D0%B8%D0%B5" w:history="1">
        <w:r w:rsidRPr="00D27061">
          <w:rPr>
            <w:rFonts w:ascii="Times New Roman" w:hAnsi="Times New Roman"/>
            <w:color w:val="3A424D"/>
            <w:spacing w:val="3"/>
            <w:sz w:val="24"/>
            <w:szCs w:val="24"/>
            <w:u w:val="single"/>
            <w:lang w:eastAsia="ru-RU"/>
          </w:rPr>
          <w:t>Общие правила безопасности зимой: памятка родителям и детям</w:t>
        </w:r>
      </w:hyperlink>
    </w:p>
    <w:p w:rsidR="003F360B" w:rsidRPr="00D27061" w:rsidRDefault="003F360B" w:rsidP="00D27061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hyperlink r:id="rId7" w:anchor="%D0%9F%D1%80%D0%B0%D0%B2%D0%B8%D0%BB%D0%B0" w:history="1">
        <w:r w:rsidRPr="00D27061">
          <w:rPr>
            <w:rFonts w:ascii="Times New Roman" w:hAnsi="Times New Roman"/>
            <w:color w:val="3A424D"/>
            <w:spacing w:val="3"/>
            <w:sz w:val="24"/>
            <w:szCs w:val="24"/>
            <w:u w:val="single"/>
            <w:lang w:eastAsia="ru-RU"/>
          </w:rPr>
          <w:t>Правила поведения на улице и на дороге</w:t>
        </w:r>
      </w:hyperlink>
    </w:p>
    <w:p w:rsidR="003F360B" w:rsidRPr="00D27061" w:rsidRDefault="003F360B" w:rsidP="00D27061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hyperlink r:id="rId8" w:anchor="%D0%97%D0%B8%D0%BC%D0%BE%D0%B9" w:history="1">
        <w:r w:rsidRPr="00D27061">
          <w:rPr>
            <w:rFonts w:ascii="Times New Roman" w:hAnsi="Times New Roman"/>
            <w:color w:val="3A424D"/>
            <w:spacing w:val="3"/>
            <w:sz w:val="24"/>
            <w:szCs w:val="24"/>
            <w:u w:val="single"/>
            <w:lang w:eastAsia="ru-RU"/>
          </w:rPr>
          <w:t>Зимой на водоёме</w:t>
        </w:r>
      </w:hyperlink>
    </w:p>
    <w:p w:rsidR="003F360B" w:rsidRPr="00D27061" w:rsidRDefault="003F360B" w:rsidP="00D27061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hyperlink r:id="rId9" w:anchor="%D0%93%D0%BE%D0%BB%D0%BE%D0%BB%D1%91%D0%B4" w:history="1">
        <w:r w:rsidRPr="00D27061">
          <w:rPr>
            <w:rFonts w:ascii="Times New Roman" w:hAnsi="Times New Roman"/>
            <w:color w:val="3A424D"/>
            <w:spacing w:val="3"/>
            <w:sz w:val="24"/>
            <w:szCs w:val="24"/>
            <w:u w:val="single"/>
            <w:lang w:eastAsia="ru-RU"/>
          </w:rPr>
          <w:t>Гололёд и сосульки</w:t>
        </w:r>
      </w:hyperlink>
    </w:p>
    <w:p w:rsidR="003F360B" w:rsidRPr="00D27061" w:rsidRDefault="003F360B" w:rsidP="00D2706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hyperlink r:id="rId10" w:anchor="%D0%9F%D1%80%D0%BE%D0%B3%D1%83%D0%BB%D0%BA%D0%B8" w:history="1">
        <w:r w:rsidRPr="00D27061">
          <w:rPr>
            <w:rFonts w:ascii="Times New Roman" w:hAnsi="Times New Roman"/>
            <w:color w:val="3A424D"/>
            <w:spacing w:val="3"/>
            <w:sz w:val="24"/>
            <w:szCs w:val="24"/>
            <w:u w:val="single"/>
            <w:lang w:eastAsia="ru-RU"/>
          </w:rPr>
          <w:t>Прогулки зимой: что нужно знать</w:t>
        </w:r>
      </w:hyperlink>
    </w:p>
    <w:p w:rsidR="003F360B" w:rsidRPr="00D27061" w:rsidRDefault="003F360B" w:rsidP="00D27061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hyperlink r:id="rId11" w:anchor="%D0%A1%D0%BA%D0%BE%D0%BB%D1%8C%D0%BA%D0%BE" w:history="1">
        <w:r w:rsidRPr="00D27061">
          <w:rPr>
            <w:rFonts w:ascii="Times New Roman" w:hAnsi="Times New Roman"/>
            <w:color w:val="3A424D"/>
            <w:spacing w:val="3"/>
            <w:sz w:val="24"/>
            <w:szCs w:val="24"/>
            <w:u w:val="single"/>
            <w:lang w:eastAsia="ru-RU"/>
          </w:rPr>
          <w:t>Сколько гулять с ребёнком зимой</w:t>
        </w:r>
      </w:hyperlink>
    </w:p>
    <w:p w:rsidR="003F360B" w:rsidRPr="00D27061" w:rsidRDefault="003F360B" w:rsidP="00D27061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hyperlink r:id="rId12" w:anchor="%D0%94%D0%BE" w:history="1">
        <w:r w:rsidRPr="00D27061">
          <w:rPr>
            <w:rFonts w:ascii="Times New Roman" w:hAnsi="Times New Roman"/>
            <w:color w:val="3A424D"/>
            <w:spacing w:val="3"/>
            <w:sz w:val="24"/>
            <w:szCs w:val="24"/>
            <w:u w:val="single"/>
            <w:lang w:eastAsia="ru-RU"/>
          </w:rPr>
          <w:t>До какой температуры зимой гуляют с детьми</w:t>
        </w:r>
      </w:hyperlink>
    </w:p>
    <w:p w:rsidR="003F360B" w:rsidRPr="00D27061" w:rsidRDefault="003F360B" w:rsidP="00D27061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hyperlink r:id="rId13" w:anchor="%D0%9F%D1%80%D0%B0%D0%B2%D0%B8%D0%BB%D1%8C%D0%BD%D0%B0%D1%8F" w:history="1">
        <w:r w:rsidRPr="00D27061">
          <w:rPr>
            <w:rFonts w:ascii="Times New Roman" w:hAnsi="Times New Roman"/>
            <w:color w:val="3A424D"/>
            <w:spacing w:val="3"/>
            <w:sz w:val="24"/>
            <w:szCs w:val="24"/>
            <w:u w:val="single"/>
            <w:lang w:eastAsia="ru-RU"/>
          </w:rPr>
          <w:t>Правильная одежда</w:t>
        </w:r>
      </w:hyperlink>
    </w:p>
    <w:p w:rsidR="003F360B" w:rsidRPr="00D27061" w:rsidRDefault="003F360B" w:rsidP="00D2706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hyperlink r:id="rId14" w:anchor="%D0%97%D0%B8%D0%BC%D0%BD%D0%B8%D0%B5" w:history="1">
        <w:r w:rsidRPr="00D27061">
          <w:rPr>
            <w:rFonts w:ascii="Times New Roman" w:hAnsi="Times New Roman"/>
            <w:color w:val="3A424D"/>
            <w:spacing w:val="3"/>
            <w:sz w:val="24"/>
            <w:szCs w:val="24"/>
            <w:u w:val="single"/>
            <w:lang w:eastAsia="ru-RU"/>
          </w:rPr>
          <w:t>Зимние забавы и детская безопасность</w:t>
        </w:r>
      </w:hyperlink>
    </w:p>
    <w:p w:rsidR="003F360B" w:rsidRPr="00D27061" w:rsidRDefault="003F360B" w:rsidP="00D27061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hyperlink r:id="rId15" w:anchor="%D0%9A%D0%B0%D1%82%D0%B0%D0%BD%D0%B8%D0%B5" w:history="1">
        <w:r w:rsidRPr="00D27061">
          <w:rPr>
            <w:rFonts w:ascii="Times New Roman" w:hAnsi="Times New Roman"/>
            <w:color w:val="3A424D"/>
            <w:spacing w:val="3"/>
            <w:sz w:val="24"/>
            <w:szCs w:val="24"/>
            <w:u w:val="single"/>
            <w:lang w:eastAsia="ru-RU"/>
          </w:rPr>
          <w:t>Катание на лыжах, снегокатах</w:t>
        </w:r>
      </w:hyperlink>
    </w:p>
    <w:p w:rsidR="003F360B" w:rsidRPr="00D27061" w:rsidRDefault="003F360B" w:rsidP="00D27061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hyperlink r:id="rId16" w:anchor="%D0%BB%D1%8C%D0%B4%D1%83" w:history="1">
        <w:r w:rsidRPr="00D27061">
          <w:rPr>
            <w:rFonts w:ascii="Times New Roman" w:hAnsi="Times New Roman"/>
            <w:color w:val="3A424D"/>
            <w:spacing w:val="3"/>
            <w:sz w:val="24"/>
            <w:szCs w:val="24"/>
            <w:u w:val="single"/>
            <w:lang w:eastAsia="ru-RU"/>
          </w:rPr>
          <w:t>Катание на коньках: поведение на льду</w:t>
        </w:r>
      </w:hyperlink>
    </w:p>
    <w:p w:rsidR="003F360B" w:rsidRPr="00D27061" w:rsidRDefault="003F360B" w:rsidP="00D27061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hyperlink r:id="rId17" w:anchor="%D0%93%D0%BE%D1%80%D0%BA%D0%B8" w:history="1">
        <w:r w:rsidRPr="00D27061">
          <w:rPr>
            <w:rFonts w:ascii="Times New Roman" w:hAnsi="Times New Roman"/>
            <w:color w:val="3A424D"/>
            <w:spacing w:val="3"/>
            <w:sz w:val="24"/>
            <w:szCs w:val="24"/>
            <w:u w:val="single"/>
            <w:lang w:eastAsia="ru-RU"/>
          </w:rPr>
          <w:t>Горки: техника безопасности</w:t>
        </w:r>
      </w:hyperlink>
    </w:p>
    <w:p w:rsidR="003F360B" w:rsidRPr="00D27061" w:rsidRDefault="003F360B" w:rsidP="00D27061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hyperlink r:id="rId18" w:anchor="%D0%A1%D0%B0%D0%BD%D0%BA%D0%B8" w:history="1">
        <w:r w:rsidRPr="00D27061">
          <w:rPr>
            <w:rFonts w:ascii="Times New Roman" w:hAnsi="Times New Roman"/>
            <w:color w:val="3A424D"/>
            <w:spacing w:val="3"/>
            <w:sz w:val="24"/>
            <w:szCs w:val="24"/>
            <w:u w:val="single"/>
            <w:lang w:eastAsia="ru-RU"/>
          </w:rPr>
          <w:t>Санки, ледянки и тюбинг: что нужно знать</w:t>
        </w:r>
      </w:hyperlink>
    </w:p>
    <w:p w:rsidR="003F360B" w:rsidRPr="00D27061" w:rsidRDefault="003F360B" w:rsidP="00D2706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hyperlink r:id="rId19" w:anchor="%D0%9E%D0%B1%D0%BC%D0%BE%D1%80%D0%BE%D0%B6%D0%B5%D0%BD%D0%B8%D0%B5" w:history="1">
        <w:r w:rsidRPr="00D27061">
          <w:rPr>
            <w:rFonts w:ascii="Times New Roman" w:hAnsi="Times New Roman"/>
            <w:color w:val="3A424D"/>
            <w:spacing w:val="3"/>
            <w:sz w:val="24"/>
            <w:szCs w:val="24"/>
            <w:u w:val="single"/>
            <w:lang w:eastAsia="ru-RU"/>
          </w:rPr>
          <w:t>Обморожение и травмы: первая помощь ребёнку</w:t>
        </w:r>
      </w:hyperlink>
    </w:p>
    <w:p w:rsidR="003F360B" w:rsidRPr="00D27061" w:rsidRDefault="003F360B" w:rsidP="00D27061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hyperlink r:id="rId20" w:anchor="%D0%9F%D0%B5%D1%80%D0%B2%D0%B0%D1%8F" w:history="1">
        <w:r w:rsidRPr="00D27061">
          <w:rPr>
            <w:rFonts w:ascii="Times New Roman" w:hAnsi="Times New Roman"/>
            <w:color w:val="3A424D"/>
            <w:spacing w:val="3"/>
            <w:sz w:val="24"/>
            <w:szCs w:val="24"/>
            <w:u w:val="single"/>
            <w:lang w:eastAsia="ru-RU"/>
          </w:rPr>
          <w:t>Первая помощь при травмах</w:t>
        </w:r>
      </w:hyperlink>
    </w:p>
    <w:p w:rsidR="003F360B" w:rsidRPr="00D27061" w:rsidRDefault="003F360B" w:rsidP="00D27061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hyperlink r:id="rId21" w:anchor="%D0%9F%D1%80%D0%B8%D0%B7%D0%BD%D0%B0%D0%BA%D0%B8" w:history="1">
        <w:r w:rsidRPr="00D27061">
          <w:rPr>
            <w:rFonts w:ascii="Times New Roman" w:hAnsi="Times New Roman"/>
            <w:color w:val="3A424D"/>
            <w:spacing w:val="3"/>
            <w:sz w:val="24"/>
            <w:szCs w:val="24"/>
            <w:u w:val="single"/>
            <w:lang w:eastAsia="ru-RU"/>
          </w:rPr>
          <w:t>Признаки обморожения и первая помощь</w:t>
        </w:r>
      </w:hyperlink>
    </w:p>
    <w:p w:rsidR="003F360B" w:rsidRPr="00D27061" w:rsidRDefault="003F360B" w:rsidP="00D27061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hyperlink r:id="rId22" w:anchor="%D0%A7%D1%82%D0%BE" w:history="1">
        <w:r w:rsidRPr="00D27061">
          <w:rPr>
            <w:rFonts w:ascii="Times New Roman" w:hAnsi="Times New Roman"/>
            <w:color w:val="3A424D"/>
            <w:spacing w:val="3"/>
            <w:sz w:val="24"/>
            <w:szCs w:val="24"/>
            <w:u w:val="single"/>
            <w:lang w:eastAsia="ru-RU"/>
          </w:rPr>
          <w:t>Что делать, если прилип язык на морозе?</w:t>
        </w:r>
      </w:hyperlink>
    </w:p>
    <w:p w:rsidR="003F360B" w:rsidRPr="00D27061" w:rsidRDefault="003F360B" w:rsidP="004131B4">
      <w:pPr>
        <w:spacing w:after="0" w:line="525" w:lineRule="atLeast"/>
        <w:outlineLvl w:val="1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Общие правила безопасности зимой: памятка родителям и детям</w:t>
      </w:r>
    </w:p>
    <w:p w:rsidR="003F360B" w:rsidRPr="00D27061" w:rsidRDefault="003F360B" w:rsidP="004131B4">
      <w:pPr>
        <w:spacing w:after="240" w:line="390" w:lineRule="atLeast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noProof/>
          <w:color w:val="3A424D"/>
          <w:spacing w:val="3"/>
          <w:sz w:val="24"/>
          <w:szCs w:val="24"/>
          <w:lang w:eastAsia="ru-RU"/>
        </w:rPr>
        <w:pict>
          <v:shape id="Рисунок 3" o:spid="_x0000_i1026" type="#_x0000_t75" alt="https://findmykids.org/blog/wp-content/uploads/2019/12/Zimniy-les-1024x683.jpg" style="width:184.5pt;height:148.5pt;visibility:visible">
            <v:imagedata r:id="rId23" o:title=""/>
          </v:shape>
        </w:pict>
      </w:r>
    </w:p>
    <w:p w:rsidR="003F360B" w:rsidRPr="00D27061" w:rsidRDefault="003F360B" w:rsidP="004131B4">
      <w:pPr>
        <w:spacing w:after="240" w:line="390" w:lineRule="atLeast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Базовые правила безопасного поведения зимой:</w:t>
      </w:r>
    </w:p>
    <w:p w:rsidR="003F360B" w:rsidRPr="00D27061" w:rsidRDefault="003F360B" w:rsidP="004131B4">
      <w:pPr>
        <w:numPr>
          <w:ilvl w:val="0"/>
          <w:numId w:val="2"/>
        </w:numPr>
        <w:spacing w:before="100" w:beforeAutospacing="1" w:after="100" w:afterAutospacing="1" w:line="420" w:lineRule="atLeast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гуляйте с ребёнком — или отправляйте его на самостоятельную прогулку, если он достаточно взрослый — только в светлое время суток;</w:t>
      </w:r>
    </w:p>
    <w:p w:rsidR="003F360B" w:rsidRPr="00D27061" w:rsidRDefault="003F360B" w:rsidP="004131B4">
      <w:pPr>
        <w:numPr>
          <w:ilvl w:val="0"/>
          <w:numId w:val="2"/>
        </w:numPr>
        <w:spacing w:before="100" w:beforeAutospacing="1" w:after="100" w:afterAutospacing="1" w:line="420" w:lineRule="atLeast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расскажите сыну или дочери о том, что гулять можно только на открытых и хорошо освещённых улицах, играть на безлюдных пустырях может быть опасно;</w:t>
      </w:r>
    </w:p>
    <w:p w:rsidR="003F360B" w:rsidRPr="00D27061" w:rsidRDefault="003F360B" w:rsidP="004131B4">
      <w:pPr>
        <w:numPr>
          <w:ilvl w:val="0"/>
          <w:numId w:val="2"/>
        </w:numPr>
        <w:spacing w:before="100" w:beforeAutospacing="1" w:after="100" w:afterAutospacing="1" w:line="420" w:lineRule="atLeast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объясните ребёнку, что снег и сосульки грязные, и если их есть — можно заболеть;</w:t>
      </w:r>
    </w:p>
    <w:p w:rsidR="003F360B" w:rsidRPr="00D27061" w:rsidRDefault="003F360B" w:rsidP="004131B4">
      <w:pPr>
        <w:numPr>
          <w:ilvl w:val="0"/>
          <w:numId w:val="2"/>
        </w:numPr>
        <w:spacing w:before="100" w:beforeAutospacing="1" w:after="100" w:afterAutospacing="1" w:line="420" w:lineRule="atLeast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отмечая Новый год и другие зимние праздники, не используйте пиротехнику и поясните детям, что петарды и фейерверки — частая причина пожаров;</w:t>
      </w:r>
    </w:p>
    <w:p w:rsidR="003F360B" w:rsidRPr="00D27061" w:rsidRDefault="003F360B" w:rsidP="004131B4">
      <w:pPr>
        <w:numPr>
          <w:ilvl w:val="0"/>
          <w:numId w:val="2"/>
        </w:numPr>
        <w:spacing w:before="100" w:beforeAutospacing="1" w:after="100" w:afterAutospacing="1" w:line="420" w:lineRule="atLeast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если ребёнок гуляет один — купите ему средство связи: телефон или детские gps-часы.</w:t>
      </w:r>
    </w:p>
    <w:p w:rsidR="003F360B" w:rsidRPr="00D27061" w:rsidRDefault="003F360B" w:rsidP="004131B4">
      <w:pPr>
        <w:spacing w:before="100" w:beforeAutospacing="1" w:after="100" w:afterAutospacing="1" w:line="420" w:lineRule="atLeast"/>
        <w:outlineLvl w:val="2"/>
        <w:rPr>
          <w:rFonts w:ascii="Times New Roman" w:hAnsi="Times New Roman"/>
          <w:b/>
          <w:bCs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b/>
          <w:bCs/>
          <w:color w:val="3A424D"/>
          <w:spacing w:val="3"/>
          <w:sz w:val="24"/>
          <w:szCs w:val="24"/>
          <w:lang w:eastAsia="ru-RU"/>
        </w:rPr>
        <w:t>Правила поведения на улице и на дороге</w:t>
      </w:r>
    </w:p>
    <w:p w:rsidR="003F360B" w:rsidRPr="00D27061" w:rsidRDefault="003F360B" w:rsidP="004131B4">
      <w:pPr>
        <w:spacing w:after="240" w:line="390" w:lineRule="atLeast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noProof/>
          <w:color w:val="3A424D"/>
          <w:spacing w:val="3"/>
          <w:sz w:val="24"/>
          <w:szCs w:val="24"/>
          <w:lang w:eastAsia="ru-RU"/>
        </w:rPr>
        <w:pict>
          <v:shape id="Рисунок 4" o:spid="_x0000_i1027" type="#_x0000_t75" alt="https://findmykids.org/blog/wp-content/uploads/2019/12/Malysh-gulyaet-zimoy-1024x683.jpg" style="width:192pt;height:148.5pt;visibility:visible">
            <v:imagedata r:id="rId24" o:title=""/>
          </v:shape>
        </w:pict>
      </w:r>
    </w:p>
    <w:p w:rsidR="003F360B" w:rsidRPr="00D27061" w:rsidRDefault="003F360B" w:rsidP="00D27061">
      <w:pPr>
        <w:spacing w:after="240" w:line="240" w:lineRule="auto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Внимательность на улице и на дороге уместна всегда. Но зимой — особенно. В холодное время года темнеет рано: в сумерках видимость становится хуже, а очертания предметов (например, автомобилей) могут и вовсе искажаться.</w:t>
      </w:r>
    </w:p>
    <w:p w:rsidR="003F360B" w:rsidRPr="00D27061" w:rsidRDefault="003F360B" w:rsidP="00D27061">
      <w:pPr>
        <w:spacing w:after="240" w:line="240" w:lineRule="auto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Конечно, возможные опасности — не повод запереться дома до лета. Объясните ребёнку, что нужно:</w:t>
      </w:r>
    </w:p>
    <w:p w:rsidR="003F360B" w:rsidRPr="00D27061" w:rsidRDefault="003F360B" w:rsidP="00D2706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немедленно возвращаться домой, если на улице резко похолодало или заметно усилился ветер;</w:t>
      </w:r>
    </w:p>
    <w:p w:rsidR="003F360B" w:rsidRPr="00D27061" w:rsidRDefault="003F360B" w:rsidP="00D2706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держаться подальше от крыш домов, с которых могут упасть сосульки или снежные глыбы;</w:t>
      </w:r>
    </w:p>
    <w:p w:rsidR="003F360B" w:rsidRPr="00D27061" w:rsidRDefault="003F360B" w:rsidP="00D2706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переходить дорогу только по пешеходному переходу, предварительно убедившись не только в отсутствии автомобилей, но и в хорошем обзоре дороги — из-за снежных заносов легко не заметить приближающейся машины;</w:t>
      </w:r>
    </w:p>
    <w:p w:rsidR="003F360B" w:rsidRPr="00D27061" w:rsidRDefault="003F360B" w:rsidP="00D2706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не ходит по краю тротуара и не останавливаться у самой дороги;</w:t>
      </w:r>
    </w:p>
    <w:p w:rsidR="003F360B" w:rsidRPr="00D27061" w:rsidRDefault="003F360B" w:rsidP="00D2706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выбирать для очень активных развлечений, например, игры в снежки, не слишком людные места, чтобы случайно не травмировать маленьких детей или пожилых людей;</w:t>
      </w:r>
    </w:p>
    <w:p w:rsidR="003F360B" w:rsidRPr="00D27061" w:rsidRDefault="003F360B" w:rsidP="00D2706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всегда быть на связи с родителями, и, если возникла экстренная ситуация — сразу же позвонить маме или папе.</w:t>
      </w:r>
    </w:p>
    <w:p w:rsidR="003F360B" w:rsidRPr="00D27061" w:rsidRDefault="003F360B" w:rsidP="00D27061">
      <w:pPr>
        <w:spacing w:after="240" w:line="240" w:lineRule="auto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i/>
          <w:iCs/>
          <w:color w:val="3A424D"/>
          <w:spacing w:val="3"/>
          <w:sz w:val="24"/>
          <w:szCs w:val="24"/>
          <w:lang w:eastAsia="ru-RU"/>
        </w:rPr>
        <w:t>Совет родителям. </w:t>
      </w: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Прикрепите к одежде или рюкзаку светоотражающий элемент — так ребёнок будет виден водителям даже в темноте. Сделать сына или дочь еще заметнее для участников дорожного движения можно с помощью яркой одежды.</w:t>
      </w:r>
    </w:p>
    <w:p w:rsidR="003F360B" w:rsidRPr="00D27061" w:rsidRDefault="003F360B" w:rsidP="004131B4">
      <w:pPr>
        <w:spacing w:before="100" w:beforeAutospacing="1" w:after="100" w:afterAutospacing="1" w:line="420" w:lineRule="atLeast"/>
        <w:outlineLvl w:val="2"/>
        <w:rPr>
          <w:rFonts w:ascii="Times New Roman" w:hAnsi="Times New Roman"/>
          <w:b/>
          <w:bCs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b/>
          <w:bCs/>
          <w:color w:val="3A424D"/>
          <w:spacing w:val="3"/>
          <w:sz w:val="24"/>
          <w:szCs w:val="24"/>
          <w:lang w:eastAsia="ru-RU"/>
        </w:rPr>
        <w:t>Зимой на водоёме</w:t>
      </w:r>
    </w:p>
    <w:p w:rsidR="003F360B" w:rsidRPr="00D27061" w:rsidRDefault="003F360B" w:rsidP="004131B4">
      <w:pPr>
        <w:spacing w:after="240" w:line="390" w:lineRule="atLeast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noProof/>
          <w:color w:val="3A424D"/>
          <w:spacing w:val="3"/>
          <w:sz w:val="24"/>
          <w:szCs w:val="24"/>
          <w:lang w:eastAsia="ru-RU"/>
        </w:rPr>
        <w:pict>
          <v:shape id="Рисунок 5" o:spid="_x0000_i1028" type="#_x0000_t75" alt="https://findmykids.org/blog/wp-content/uploads/2019/12/Vodoem-zimoy-1024x683.jpg" style="width:192pt;height:138pt;visibility:visible">
            <v:imagedata r:id="rId25" o:title=""/>
          </v:shape>
        </w:pict>
      </w:r>
    </w:p>
    <w:p w:rsidR="003F360B" w:rsidRPr="00D27061" w:rsidRDefault="003F360B" w:rsidP="00D27061">
      <w:pPr>
        <w:spacing w:after="240" w:line="240" w:lineRule="auto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Водоёмы в холодный период года — место повышенной опасности и для детей, и для их родителей. Если отправиться на водоём все же необходимо — соблюдайте проверенные правила безопасности:</w:t>
      </w:r>
    </w:p>
    <w:p w:rsidR="003F360B" w:rsidRPr="00D27061" w:rsidRDefault="003F360B" w:rsidP="00D2706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выходить на лёд в одиночку опасно, но и ходить по замёрзшему водоёму большой группой тоже рискованно. Максимально безопасный способ передвижения по льду водоёма — на расстоянии 5-</w:t>
      </w:r>
      <w:smartTag w:uri="urn:schemas-microsoft-com:office:smarttags" w:element="metricconverter">
        <w:smartTagPr>
          <w:attr w:name="ProductID" w:val="6 метров"/>
        </w:smartTagPr>
        <w:r w:rsidRPr="00D27061">
          <w:rPr>
            <w:rFonts w:ascii="Times New Roman" w:hAnsi="Times New Roman"/>
            <w:color w:val="3A424D"/>
            <w:spacing w:val="3"/>
            <w:sz w:val="24"/>
            <w:szCs w:val="24"/>
            <w:lang w:eastAsia="ru-RU"/>
          </w:rPr>
          <w:t>6 метров</w:t>
        </w:r>
      </w:smartTag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 xml:space="preserve"> друг от друга;</w:t>
      </w:r>
    </w:p>
    <w:p w:rsidR="003F360B" w:rsidRPr="00D27061" w:rsidRDefault="003F360B" w:rsidP="00D2706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проверяйте лед на прочность палкой, а не ногой;</w:t>
      </w:r>
    </w:p>
    <w:p w:rsidR="003F360B" w:rsidRPr="00D27061" w:rsidRDefault="003F360B" w:rsidP="00D2706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опасно выходить на лёд, покрытый снегом — легко не заметить трещины и провалы;</w:t>
      </w:r>
    </w:p>
    <w:p w:rsidR="003F360B" w:rsidRPr="00D27061" w:rsidRDefault="003F360B" w:rsidP="00D2706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избегайте выходить на лёд, если начался дождь, сильный ветер, метель;</w:t>
      </w:r>
    </w:p>
    <w:p w:rsidR="003F360B" w:rsidRPr="00D27061" w:rsidRDefault="003F360B" w:rsidP="00D2706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если лёд под ногами затрещал — сразу возвращайтесь к берегу, лучше всего лёжа, по уже оставленным следам.</w:t>
      </w:r>
    </w:p>
    <w:p w:rsidR="003F360B" w:rsidRPr="00D27061" w:rsidRDefault="003F360B" w:rsidP="00D27061">
      <w:pPr>
        <w:spacing w:after="240" w:line="240" w:lineRule="auto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i/>
          <w:iCs/>
          <w:color w:val="3A424D"/>
          <w:spacing w:val="3"/>
          <w:sz w:val="24"/>
          <w:szCs w:val="24"/>
          <w:lang w:eastAsia="ru-RU"/>
        </w:rPr>
        <w:t>Совет родителям. </w:t>
      </w: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Научите ребёнка тому, что если лёд под ним всё же провалился — первым делом нужно громко звать на помощь. Затем — по возможности ухватиться за лёд, постараться выбраться на поверхность и лёжа добираться к берегу. Объясните ребёнку, что очень важно не делать резких движений и держаться на плаву, даже если выбраться сразу не удалось.</w:t>
      </w:r>
    </w:p>
    <w:p w:rsidR="003F360B" w:rsidRPr="00D27061" w:rsidRDefault="003F360B" w:rsidP="004131B4">
      <w:pPr>
        <w:spacing w:before="100" w:beforeAutospacing="1" w:after="100" w:afterAutospacing="1" w:line="420" w:lineRule="atLeast"/>
        <w:outlineLvl w:val="2"/>
        <w:rPr>
          <w:rFonts w:ascii="Times New Roman" w:hAnsi="Times New Roman"/>
          <w:b/>
          <w:bCs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b/>
          <w:bCs/>
          <w:color w:val="3A424D"/>
          <w:spacing w:val="3"/>
          <w:sz w:val="24"/>
          <w:szCs w:val="24"/>
          <w:lang w:eastAsia="ru-RU"/>
        </w:rPr>
        <w:t>Гололёд и сосульки</w:t>
      </w:r>
    </w:p>
    <w:p w:rsidR="003F360B" w:rsidRPr="00D27061" w:rsidRDefault="003F360B" w:rsidP="004131B4">
      <w:pPr>
        <w:spacing w:after="240" w:line="390" w:lineRule="atLeast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noProof/>
          <w:color w:val="3A424D"/>
          <w:spacing w:val="3"/>
          <w:sz w:val="24"/>
          <w:szCs w:val="24"/>
          <w:lang w:eastAsia="ru-RU"/>
        </w:rPr>
        <w:pict>
          <v:shape id="Рисунок 6" o:spid="_x0000_i1029" type="#_x0000_t75" alt="https://findmykids.org/blog/wp-content/uploads/2019/12/Sosulki-1024x575.jpg" style="width:237.75pt;height:185.25pt;visibility:visible">
            <v:imagedata r:id="rId26" o:title=""/>
          </v:shape>
        </w:pict>
      </w:r>
    </w:p>
    <w:p w:rsidR="003F360B" w:rsidRPr="00D27061" w:rsidRDefault="003F360B" w:rsidP="004131B4">
      <w:pPr>
        <w:spacing w:after="240" w:line="390" w:lineRule="atLeast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Обсудите с ребёнком возможные опасности гололёда: пусть мальчик или девочка запомнят, что особенно внимательными нужно быть на дороге — на скользкой проезжей части автомобиль не сможет остановиться мгновенно.</w:t>
      </w:r>
    </w:p>
    <w:p w:rsidR="003F360B" w:rsidRPr="00D27061" w:rsidRDefault="003F360B" w:rsidP="004131B4">
      <w:pPr>
        <w:spacing w:after="240" w:line="390" w:lineRule="atLeast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Расскажите детям о том, что нужно обходить стороной застывшие лужи, лестницы и склоны — там вероятность поскользнуться выше, чем на ровной дороге. Покажите сыну или дочери правильную технику передвижения по гололёду: маленькими шагами, с упором на всю подошву.</w:t>
      </w:r>
    </w:p>
    <w:p w:rsidR="003F360B" w:rsidRPr="00D27061" w:rsidRDefault="003F360B" w:rsidP="004131B4">
      <w:pPr>
        <w:spacing w:after="240" w:line="390" w:lineRule="atLeast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Каждый раз перед прогулкой напоминайте ребёнку об опасности игр под крышами многоэтажных домов, где велика вероятность падения сосулек. Небольшим детям, которым очень хочется попробовать всё на вкус, расскажите всю правду о сосульках: что облизывая сосульку, малыш не только рискует заболеть, но и глотает химические отходы и птичий помет.</w:t>
      </w:r>
    </w:p>
    <w:p w:rsidR="003F360B" w:rsidRPr="00D27061" w:rsidRDefault="003F360B" w:rsidP="004131B4">
      <w:pPr>
        <w:spacing w:after="240" w:line="390" w:lineRule="atLeast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i/>
          <w:iCs/>
          <w:color w:val="3A424D"/>
          <w:spacing w:val="3"/>
          <w:sz w:val="24"/>
          <w:szCs w:val="24"/>
          <w:lang w:eastAsia="ru-RU"/>
        </w:rPr>
        <w:t>Совет родителям. </w:t>
      </w: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Покупая зимнюю обувь ребенку, выбирайте ту, которая будет скользить минимально — с микропористой подошвой.</w:t>
      </w:r>
    </w:p>
    <w:p w:rsidR="003F360B" w:rsidRPr="00D27061" w:rsidRDefault="003F360B" w:rsidP="004131B4">
      <w:pPr>
        <w:spacing w:after="0" w:line="525" w:lineRule="atLeast"/>
        <w:outlineLvl w:val="1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Прогулки зимой: что нужно знать</w:t>
      </w:r>
    </w:p>
    <w:p w:rsidR="003F360B" w:rsidRPr="00D27061" w:rsidRDefault="003F360B" w:rsidP="004131B4">
      <w:pPr>
        <w:spacing w:after="240" w:line="390" w:lineRule="atLeast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noProof/>
          <w:color w:val="3A424D"/>
          <w:spacing w:val="3"/>
          <w:sz w:val="24"/>
          <w:szCs w:val="24"/>
          <w:lang w:eastAsia="ru-RU"/>
        </w:rPr>
        <w:pict>
          <v:shape id="Рисунок 7" o:spid="_x0000_i1030" type="#_x0000_t75" alt="https://findmykids.org/blog/wp-content/uploads/2019/12/Zimnie-progulki-1024x683.jpg" style="width:207pt;height:117.75pt;visibility:visible">
            <v:imagedata r:id="rId27" o:title=""/>
          </v:shape>
        </w:pict>
      </w:r>
    </w:p>
    <w:p w:rsidR="003F360B" w:rsidRPr="00D27061" w:rsidRDefault="003F360B" w:rsidP="004131B4">
      <w:pPr>
        <w:spacing w:after="240" w:line="390" w:lineRule="atLeast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Безопасная зимняя прогулка начинается у дверей дома. Подготовьтесь к выходу на улицу с детьми заранее:</w:t>
      </w:r>
    </w:p>
    <w:p w:rsidR="003F360B" w:rsidRPr="00D27061" w:rsidRDefault="003F360B" w:rsidP="004131B4">
      <w:pPr>
        <w:numPr>
          <w:ilvl w:val="0"/>
          <w:numId w:val="5"/>
        </w:numPr>
        <w:spacing w:before="100" w:beforeAutospacing="1" w:after="100" w:afterAutospacing="1" w:line="420" w:lineRule="atLeast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накормите ребёнка питательным блюдом — на морозе тратится гораздо больше энергии, чем в тепле;</w:t>
      </w:r>
    </w:p>
    <w:p w:rsidR="003F360B" w:rsidRPr="00D27061" w:rsidRDefault="003F360B" w:rsidP="004131B4">
      <w:pPr>
        <w:numPr>
          <w:ilvl w:val="0"/>
          <w:numId w:val="5"/>
        </w:numPr>
        <w:spacing w:before="100" w:beforeAutospacing="1" w:after="100" w:afterAutospacing="1" w:line="420" w:lineRule="atLeast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проследите за тем, чтобы ребёнок полностью оделся (застегнул замки, надел шапку и варежки) до того, как выйти за дверь;</w:t>
      </w:r>
    </w:p>
    <w:p w:rsidR="003F360B" w:rsidRPr="00D27061" w:rsidRDefault="003F360B" w:rsidP="004131B4">
      <w:pPr>
        <w:numPr>
          <w:ilvl w:val="0"/>
          <w:numId w:val="5"/>
        </w:numPr>
        <w:spacing w:before="100" w:beforeAutospacing="1" w:after="100" w:afterAutospacing="1" w:line="420" w:lineRule="atLeast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объясните, что во время игр нельзя слишком сильно толкать других детей, особенно тех, кто младше и слабее;</w:t>
      </w:r>
    </w:p>
    <w:p w:rsidR="003F360B" w:rsidRPr="00D27061" w:rsidRDefault="003F360B" w:rsidP="004131B4">
      <w:pPr>
        <w:numPr>
          <w:ilvl w:val="0"/>
          <w:numId w:val="5"/>
        </w:numPr>
        <w:spacing w:before="100" w:beforeAutospacing="1" w:after="100" w:afterAutospacing="1" w:line="420" w:lineRule="atLeast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предупредите ребёнка об опасности прыжков в сугроб, где может скрываться что угодно: осколки, мусор, острые камни.</w:t>
      </w:r>
    </w:p>
    <w:p w:rsidR="003F360B" w:rsidRPr="00D27061" w:rsidRDefault="003F360B" w:rsidP="004131B4">
      <w:pPr>
        <w:spacing w:after="240" w:line="390" w:lineRule="atLeast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i/>
          <w:iCs/>
          <w:color w:val="3A424D"/>
          <w:spacing w:val="3"/>
          <w:sz w:val="24"/>
          <w:szCs w:val="24"/>
          <w:lang w:eastAsia="ru-RU"/>
        </w:rPr>
        <w:t>Совет родителям. </w:t>
      </w: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Научите детей правильно падать: на бок, подгибая колени и стараясь смягчить падение руками. Расскажите, что падение на спину или вперёд на руки, может привести к серьезным травмам.</w:t>
      </w:r>
    </w:p>
    <w:p w:rsidR="003F360B" w:rsidRPr="00D27061" w:rsidRDefault="003F360B" w:rsidP="004131B4">
      <w:pPr>
        <w:spacing w:before="100" w:beforeAutospacing="1" w:after="100" w:afterAutospacing="1" w:line="420" w:lineRule="atLeast"/>
        <w:outlineLvl w:val="2"/>
        <w:rPr>
          <w:rFonts w:ascii="Times New Roman" w:hAnsi="Times New Roman"/>
          <w:b/>
          <w:bCs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b/>
          <w:bCs/>
          <w:color w:val="3A424D"/>
          <w:spacing w:val="3"/>
          <w:sz w:val="24"/>
          <w:szCs w:val="24"/>
          <w:lang w:eastAsia="ru-RU"/>
        </w:rPr>
        <w:t>Сколько гулять с ребёнком зимой</w:t>
      </w:r>
    </w:p>
    <w:p w:rsidR="003F360B" w:rsidRPr="00D27061" w:rsidRDefault="003F360B" w:rsidP="004131B4">
      <w:pPr>
        <w:spacing w:after="240" w:line="390" w:lineRule="atLeast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noProof/>
          <w:color w:val="3A424D"/>
          <w:spacing w:val="3"/>
          <w:sz w:val="24"/>
          <w:szCs w:val="24"/>
          <w:lang w:eastAsia="ru-RU"/>
        </w:rPr>
        <w:pict>
          <v:shape id="Рисунок 8" o:spid="_x0000_i1031" type="#_x0000_t75" alt="https://findmykids.org/blog/wp-content/uploads/2019/12/Deti-lepyat-snegovika-1024x683.jpg" style="width:261pt;height:174pt;visibility:visible">
            <v:imagedata r:id="rId28" o:title=""/>
          </v:shape>
        </w:pict>
      </w:r>
    </w:p>
    <w:p w:rsidR="003F360B" w:rsidRPr="00D27061" w:rsidRDefault="003F360B" w:rsidP="004131B4">
      <w:pPr>
        <w:spacing w:after="240" w:line="390" w:lineRule="atLeast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Таблица-памятка для родителей о продолжительности зимней прогулки с ребёнком при температуре воздуха не ниже -15° С:</w:t>
      </w:r>
    </w:p>
    <w:tbl>
      <w:tblPr>
        <w:tblW w:w="12600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4564"/>
        <w:gridCol w:w="8036"/>
      </w:tblGrid>
      <w:tr w:rsidR="003F360B" w:rsidRPr="00D27061" w:rsidTr="004131B4">
        <w:tc>
          <w:tcPr>
            <w:tcW w:w="0" w:type="auto"/>
            <w:vAlign w:val="center"/>
          </w:tcPr>
          <w:p w:rsidR="003F360B" w:rsidRPr="00D27061" w:rsidRDefault="003F360B" w:rsidP="004131B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D27061">
              <w:rPr>
                <w:rFonts w:ascii="Arial" w:hAnsi="Arial" w:cs="Arial"/>
                <w:sz w:val="24"/>
                <w:szCs w:val="24"/>
                <w:lang w:eastAsia="ru-RU"/>
              </w:rPr>
              <w:t>Возраст ребёнка</w:t>
            </w:r>
          </w:p>
        </w:tc>
        <w:tc>
          <w:tcPr>
            <w:tcW w:w="0" w:type="auto"/>
            <w:vAlign w:val="center"/>
          </w:tcPr>
          <w:p w:rsidR="003F360B" w:rsidRPr="00D27061" w:rsidRDefault="003F360B" w:rsidP="004131B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D27061">
              <w:rPr>
                <w:rFonts w:ascii="Arial" w:hAnsi="Arial" w:cs="Arial"/>
                <w:sz w:val="24"/>
                <w:szCs w:val="24"/>
                <w:lang w:eastAsia="ru-RU"/>
              </w:rPr>
              <w:t>Продолжительность прогулки</w:t>
            </w:r>
          </w:p>
        </w:tc>
      </w:tr>
      <w:tr w:rsidR="003F360B" w:rsidRPr="00D27061" w:rsidTr="004131B4">
        <w:tc>
          <w:tcPr>
            <w:tcW w:w="0" w:type="auto"/>
            <w:vAlign w:val="center"/>
          </w:tcPr>
          <w:p w:rsidR="003F360B" w:rsidRPr="00D27061" w:rsidRDefault="003F360B" w:rsidP="004131B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D27061">
              <w:rPr>
                <w:rFonts w:ascii="Arial" w:hAnsi="Arial" w:cs="Arial"/>
                <w:sz w:val="24"/>
                <w:szCs w:val="24"/>
                <w:lang w:eastAsia="ru-RU"/>
              </w:rPr>
              <w:t>До 1 года</w:t>
            </w:r>
          </w:p>
        </w:tc>
        <w:tc>
          <w:tcPr>
            <w:tcW w:w="0" w:type="auto"/>
            <w:vAlign w:val="center"/>
          </w:tcPr>
          <w:p w:rsidR="003F360B" w:rsidRPr="00D27061" w:rsidRDefault="003F360B" w:rsidP="004131B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D27061">
              <w:rPr>
                <w:rFonts w:ascii="Arial" w:hAnsi="Arial" w:cs="Arial"/>
                <w:sz w:val="24"/>
                <w:szCs w:val="24"/>
                <w:lang w:eastAsia="ru-RU"/>
              </w:rPr>
              <w:t>1-1,5 часа</w:t>
            </w:r>
          </w:p>
        </w:tc>
      </w:tr>
      <w:tr w:rsidR="003F360B" w:rsidRPr="00D27061" w:rsidTr="004131B4">
        <w:tc>
          <w:tcPr>
            <w:tcW w:w="0" w:type="auto"/>
            <w:vAlign w:val="center"/>
          </w:tcPr>
          <w:p w:rsidR="003F360B" w:rsidRPr="00D27061" w:rsidRDefault="003F360B" w:rsidP="004131B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D27061">
              <w:rPr>
                <w:rFonts w:ascii="Arial" w:hAnsi="Arial" w:cs="Arial"/>
                <w:sz w:val="24"/>
                <w:szCs w:val="24"/>
                <w:lang w:eastAsia="ru-RU"/>
              </w:rPr>
              <w:t>1-2 года</w:t>
            </w:r>
          </w:p>
        </w:tc>
        <w:tc>
          <w:tcPr>
            <w:tcW w:w="0" w:type="auto"/>
            <w:vAlign w:val="center"/>
          </w:tcPr>
          <w:p w:rsidR="003F360B" w:rsidRPr="00D27061" w:rsidRDefault="003F360B" w:rsidP="004131B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D27061">
              <w:rPr>
                <w:rFonts w:ascii="Arial" w:hAnsi="Arial" w:cs="Arial"/>
                <w:sz w:val="24"/>
                <w:szCs w:val="24"/>
                <w:lang w:eastAsia="ru-RU"/>
              </w:rPr>
              <w:t>1-2 часа</w:t>
            </w:r>
          </w:p>
        </w:tc>
      </w:tr>
      <w:tr w:rsidR="003F360B" w:rsidRPr="00D27061" w:rsidTr="004131B4">
        <w:tc>
          <w:tcPr>
            <w:tcW w:w="0" w:type="auto"/>
            <w:vAlign w:val="center"/>
          </w:tcPr>
          <w:p w:rsidR="003F360B" w:rsidRPr="00D27061" w:rsidRDefault="003F360B" w:rsidP="004131B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D27061">
              <w:rPr>
                <w:rFonts w:ascii="Arial" w:hAnsi="Arial" w:cs="Arial"/>
                <w:sz w:val="24"/>
                <w:szCs w:val="24"/>
                <w:lang w:eastAsia="ru-RU"/>
              </w:rPr>
              <w:t>2-4 года</w:t>
            </w:r>
          </w:p>
        </w:tc>
        <w:tc>
          <w:tcPr>
            <w:tcW w:w="0" w:type="auto"/>
            <w:vAlign w:val="center"/>
          </w:tcPr>
          <w:p w:rsidR="003F360B" w:rsidRPr="00D27061" w:rsidRDefault="003F360B" w:rsidP="004131B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D27061">
              <w:rPr>
                <w:rFonts w:ascii="Arial" w:hAnsi="Arial" w:cs="Arial"/>
                <w:sz w:val="24"/>
                <w:szCs w:val="24"/>
                <w:lang w:eastAsia="ru-RU"/>
              </w:rPr>
              <w:t>1,5-3 часа</w:t>
            </w:r>
          </w:p>
        </w:tc>
      </w:tr>
      <w:tr w:rsidR="003F360B" w:rsidRPr="00D27061" w:rsidTr="004131B4">
        <w:tc>
          <w:tcPr>
            <w:tcW w:w="0" w:type="auto"/>
            <w:vAlign w:val="center"/>
          </w:tcPr>
          <w:p w:rsidR="003F360B" w:rsidRPr="00D27061" w:rsidRDefault="003F360B" w:rsidP="004131B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D27061">
              <w:rPr>
                <w:rFonts w:ascii="Arial" w:hAnsi="Arial" w:cs="Arial"/>
                <w:sz w:val="24"/>
                <w:szCs w:val="24"/>
                <w:lang w:eastAsia="ru-RU"/>
              </w:rPr>
              <w:t>Больше 4 лет</w:t>
            </w:r>
          </w:p>
        </w:tc>
        <w:tc>
          <w:tcPr>
            <w:tcW w:w="0" w:type="auto"/>
            <w:vAlign w:val="center"/>
          </w:tcPr>
          <w:p w:rsidR="003F360B" w:rsidRPr="00D27061" w:rsidRDefault="003F360B" w:rsidP="004131B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D27061">
              <w:rPr>
                <w:rFonts w:ascii="Arial" w:hAnsi="Arial" w:cs="Arial"/>
                <w:sz w:val="24"/>
                <w:szCs w:val="24"/>
                <w:lang w:eastAsia="ru-RU"/>
              </w:rPr>
              <w:t>2-4 часа</w:t>
            </w:r>
          </w:p>
        </w:tc>
      </w:tr>
    </w:tbl>
    <w:p w:rsidR="003F360B" w:rsidRPr="00D27061" w:rsidRDefault="003F360B" w:rsidP="004131B4">
      <w:pPr>
        <w:spacing w:after="240" w:line="390" w:lineRule="atLeast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Разумным будет сократить время прогулки, если температура на улице опустилась ниже -15° С. Общее время прогулки с малышом младше 4 лет лучше делить на 2-3 отдельных выхода на улицу, например, утром, днём и вечером. Простывшим детям лучше воздержаться от прогулок в разгар болезни и сократить время пребывания на улице, когда ребёнок уже пошел на поправку.</w:t>
      </w:r>
    </w:p>
    <w:p w:rsidR="003F360B" w:rsidRPr="00D27061" w:rsidRDefault="003F360B" w:rsidP="004131B4">
      <w:pPr>
        <w:spacing w:before="100" w:beforeAutospacing="1" w:after="100" w:afterAutospacing="1" w:line="420" w:lineRule="atLeast"/>
        <w:outlineLvl w:val="2"/>
        <w:rPr>
          <w:rFonts w:ascii="Times New Roman" w:hAnsi="Times New Roman"/>
          <w:b/>
          <w:bCs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b/>
          <w:bCs/>
          <w:color w:val="3A424D"/>
          <w:spacing w:val="3"/>
          <w:sz w:val="24"/>
          <w:szCs w:val="24"/>
          <w:lang w:eastAsia="ru-RU"/>
        </w:rPr>
        <w:t>До какой температуры зимой гуляют с детьми</w:t>
      </w:r>
    </w:p>
    <w:p w:rsidR="003F360B" w:rsidRPr="00D27061" w:rsidRDefault="003F360B" w:rsidP="004131B4">
      <w:pPr>
        <w:spacing w:after="240" w:line="390" w:lineRule="atLeast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noProof/>
          <w:color w:val="3A424D"/>
          <w:spacing w:val="3"/>
          <w:sz w:val="24"/>
          <w:szCs w:val="24"/>
          <w:lang w:eastAsia="ru-RU"/>
        </w:rPr>
        <w:pict>
          <v:shape id="Рисунок 9" o:spid="_x0000_i1032" type="#_x0000_t75" alt="https://findmykids.org/blog/wp-content/uploads/2019/12/Rebenok-v-kombinezone-1024x683.jpg" style="width:184.5pt;height:128.25pt;visibility:visible">
            <v:imagedata r:id="rId29" o:title=""/>
          </v:shape>
        </w:pict>
      </w:r>
    </w:p>
    <w:p w:rsidR="003F360B" w:rsidRPr="00D27061" w:rsidRDefault="003F360B" w:rsidP="00D27061">
      <w:pPr>
        <w:spacing w:after="240" w:line="240" w:lineRule="auto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Педиатры рекомендуют гулять с малышами младше 6 месяцев при температуре воздуха не ниже -6° С. С детьми постарше, 6-12 месяцев, можно отправляться на улицу, если столбик термометра показывает -10° С. С ребёнком старше года допустимы продолжительные — дольше 1 часа — прогулки при температуре воздуха не ниже -15° С, если малыш хорошо ходит и активно двигается на улице. Подвижным детям старше 5 лет можно гулять и при -20° С, если на улице солнечно и безветренно.</w:t>
      </w:r>
    </w:p>
    <w:p w:rsidR="003F360B" w:rsidRPr="00D27061" w:rsidRDefault="003F360B" w:rsidP="00D27061">
      <w:pPr>
        <w:spacing w:after="240" w:line="240" w:lineRule="auto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i/>
          <w:iCs/>
          <w:color w:val="3A424D"/>
          <w:spacing w:val="3"/>
          <w:sz w:val="24"/>
          <w:szCs w:val="24"/>
          <w:lang w:eastAsia="ru-RU"/>
        </w:rPr>
        <w:t>Совет родителям. </w:t>
      </w: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Устанавливая минимально допустимую температуру воздуха для прогулки с ребёнком, учитывайте особенности своего региона. Даже довольно низкую температуру при низкой влажности дети перенесут легче, чем температуру более высокую, но и при высокой влажности.</w:t>
      </w:r>
    </w:p>
    <w:p w:rsidR="003F360B" w:rsidRPr="00D27061" w:rsidRDefault="003F360B" w:rsidP="00D27061">
      <w:pPr>
        <w:spacing w:before="100" w:beforeAutospacing="1" w:after="100" w:afterAutospacing="1" w:line="240" w:lineRule="auto"/>
        <w:outlineLvl w:val="2"/>
        <w:rPr>
          <w:rFonts w:ascii="Times New Roman" w:hAnsi="Times New Roman"/>
          <w:b/>
          <w:bCs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b/>
          <w:bCs/>
          <w:color w:val="3A424D"/>
          <w:spacing w:val="3"/>
          <w:sz w:val="24"/>
          <w:szCs w:val="24"/>
          <w:lang w:eastAsia="ru-RU"/>
        </w:rPr>
        <w:t>Правильная одежда</w:t>
      </w:r>
    </w:p>
    <w:p w:rsidR="003F360B" w:rsidRPr="00D27061" w:rsidRDefault="003F360B" w:rsidP="00D27061">
      <w:pPr>
        <w:spacing w:after="240" w:line="240" w:lineRule="auto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noProof/>
          <w:color w:val="3A424D"/>
          <w:spacing w:val="3"/>
          <w:sz w:val="24"/>
          <w:szCs w:val="24"/>
          <w:lang w:eastAsia="ru-RU"/>
        </w:rPr>
        <w:pict>
          <v:shape id="Рисунок 10" o:spid="_x0000_i1033" type="#_x0000_t75" alt="https://findmykids.org/blog/wp-content/uploads/2019/12/winter-651275_1920-1024x725.jpg" style="width:192pt;height:141pt;visibility:visible">
            <v:imagedata r:id="rId30" o:title=""/>
          </v:shape>
        </w:pict>
      </w:r>
    </w:p>
    <w:p w:rsidR="003F360B" w:rsidRPr="00D27061" w:rsidRDefault="003F360B" w:rsidP="004131B4">
      <w:pPr>
        <w:spacing w:after="240" w:line="390" w:lineRule="atLeast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Что нужно знать, одевая детей на зимнюю прогулку:</w:t>
      </w:r>
    </w:p>
    <w:p w:rsidR="003F360B" w:rsidRPr="00D27061" w:rsidRDefault="003F360B" w:rsidP="00D2706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Не одевайте ребёнка слишком тепло «на всякий случай» — перегрев ничем не лучше переохлаждения. Наденьте на сына или дочь столько же слоёв одежды, сколько надели бы на себя, или на один слой больше, если собираетесь на прогулку с малышом до года.</w:t>
      </w:r>
    </w:p>
    <w:p w:rsidR="003F360B" w:rsidRPr="00D27061" w:rsidRDefault="003F360B" w:rsidP="00D2706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Выбирайте свободную, не сковывающую движения одежду.</w:t>
      </w:r>
    </w:p>
    <w:p w:rsidR="003F360B" w:rsidRPr="00D27061" w:rsidRDefault="003F360B" w:rsidP="00D2706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Проследите за тем, чтобы первый слой одежды на ребёнке был из синтетики или шерсти. Хлопок на вспотевшем теле быстро намокает и очень медленно высыхает.</w:t>
      </w:r>
    </w:p>
    <w:p w:rsidR="003F360B" w:rsidRPr="00D27061" w:rsidRDefault="003F360B" w:rsidP="00D2706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Обувайте ребёнка в обувь по размеру — в тесных ботинках ноги рискуют получить обморожение.</w:t>
      </w:r>
    </w:p>
    <w:p w:rsidR="003F360B" w:rsidRPr="00D27061" w:rsidRDefault="003F360B" w:rsidP="00D2706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Зимой на руках рекомендуется носить варежки – они сохраняют тепло лучше перчаток. Если ребёнок маленький, пришейте к варежкам резинку, чтобы малыш их случайно не потерял.</w:t>
      </w:r>
    </w:p>
    <w:p w:rsidR="003F360B" w:rsidRPr="00D27061" w:rsidRDefault="003F360B" w:rsidP="004131B4">
      <w:pPr>
        <w:shd w:val="clear" w:color="auto" w:fill="FFF7D0"/>
        <w:spacing w:after="240" w:line="390" w:lineRule="atLeast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Читайте также подробный гайд о том, </w:t>
      </w:r>
      <w:hyperlink r:id="rId31" w:history="1">
        <w:r w:rsidRPr="00D27061">
          <w:rPr>
            <w:rFonts w:ascii="Times New Roman" w:hAnsi="Times New Roman"/>
            <w:color w:val="0085FF"/>
            <w:spacing w:val="3"/>
            <w:sz w:val="24"/>
            <w:szCs w:val="24"/>
            <w:u w:val="single"/>
            <w:lang w:eastAsia="ru-RU"/>
          </w:rPr>
          <w:t>как правильно одевать ребёнка зимой в любом возрасте и при любой температуре</w:t>
        </w:r>
      </w:hyperlink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. Пусть зимние прогулки приносят вам только удовольствие!</w:t>
      </w:r>
    </w:p>
    <w:p w:rsidR="003F360B" w:rsidRPr="00D27061" w:rsidRDefault="003F360B" w:rsidP="004131B4">
      <w:pPr>
        <w:spacing w:after="240" w:line="390" w:lineRule="atLeast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i/>
          <w:iCs/>
          <w:color w:val="3A424D"/>
          <w:spacing w:val="3"/>
          <w:sz w:val="24"/>
          <w:szCs w:val="24"/>
          <w:lang w:eastAsia="ru-RU"/>
        </w:rPr>
        <w:t>Совет родителям. </w:t>
      </w: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Старайтесь поддерживать в квартире температуру 18-20° С. Так вы сможете избежать резкого перепада температур между улицей и домом, а ребёнок будет реже простужаться. Увлажняйте в квартире воздух с помощью увлажнителя или просто влажного полотенца на батарее. Из-за слишком сухого воздуха дыхательные пути пересушиваются, и дети легко заболевают.</w:t>
      </w:r>
    </w:p>
    <w:p w:rsidR="003F360B" w:rsidRPr="00D27061" w:rsidRDefault="003F360B" w:rsidP="004131B4">
      <w:pPr>
        <w:shd w:val="clear" w:color="auto" w:fill="FFF7D0"/>
        <w:spacing w:after="240" w:line="390" w:lineRule="atLeast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Ваш ребёнок гуляет один? Установите приложение </w:t>
      </w:r>
      <w:hyperlink r:id="rId32" w:history="1">
        <w:r w:rsidRPr="00D27061">
          <w:rPr>
            <w:rFonts w:ascii="Times New Roman" w:hAnsi="Times New Roman"/>
            <w:color w:val="0085FF"/>
            <w:spacing w:val="3"/>
            <w:sz w:val="24"/>
            <w:szCs w:val="24"/>
            <w:u w:val="single"/>
            <w:lang w:eastAsia="ru-RU"/>
          </w:rPr>
          <w:t>«Где мои дети»</w:t>
        </w:r>
      </w:hyperlink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 и убедитесь, что с ним всё в порядке – точно определяйте его местоположение, слушайте звук вокруг и быстро связывайтесь в случае необходимости.</w:t>
      </w:r>
    </w:p>
    <w:p w:rsidR="003F360B" w:rsidRPr="00D27061" w:rsidRDefault="003F360B" w:rsidP="004131B4">
      <w:pPr>
        <w:spacing w:after="0" w:line="525" w:lineRule="atLeast"/>
        <w:outlineLvl w:val="1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Зимние забавы и детская безопасность</w:t>
      </w:r>
    </w:p>
    <w:p w:rsidR="003F360B" w:rsidRPr="00D27061" w:rsidRDefault="003F360B" w:rsidP="004131B4">
      <w:pPr>
        <w:spacing w:after="240" w:line="390" w:lineRule="atLeast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noProof/>
          <w:color w:val="3A424D"/>
          <w:spacing w:val="3"/>
          <w:sz w:val="24"/>
          <w:szCs w:val="24"/>
          <w:lang w:eastAsia="ru-RU"/>
        </w:rPr>
        <w:pict>
          <v:shape id="Рисунок 11" o:spid="_x0000_i1034" type="#_x0000_t75" alt="https://findmykids.org/blog/wp-content/uploads/2019/12/Rebenok-na-snegokate-1024x663.jpg" style="width:184.5pt;height:139.5pt;visibility:visible">
            <v:imagedata r:id="rId33" o:title=""/>
          </v:shape>
        </w:pict>
      </w:r>
    </w:p>
    <w:p w:rsidR="003F360B" w:rsidRPr="00D27061" w:rsidRDefault="003F360B" w:rsidP="00D27061">
      <w:pPr>
        <w:spacing w:after="240" w:line="240" w:lineRule="auto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У каждой зимней забавы свои особенности. Но есть и общие правила безопасности во время детских игр, которые будет полезно знать ребёнку:</w:t>
      </w:r>
    </w:p>
    <w:p w:rsidR="003F360B" w:rsidRPr="00D27061" w:rsidRDefault="003F360B" w:rsidP="00D27061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нельзя снимать шапку и шарф, даже если появилось обманчивое ощущение тепла или другие дети сочли одежду «немодной»;</w:t>
      </w:r>
    </w:p>
    <w:p w:rsidR="003F360B" w:rsidRPr="00D27061" w:rsidRDefault="003F360B" w:rsidP="00D27061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расскажите ребёнку, что если он почувствовал, что замерзает или промочил ноги — нужно немедленно возвращаться домой и сразу же переодеваться в сухую одежду;</w:t>
      </w:r>
    </w:p>
    <w:p w:rsidR="003F360B" w:rsidRPr="00D27061" w:rsidRDefault="003F360B" w:rsidP="00D27061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если по каким-то причинам замерзший ребёнок не может сразу зайти в теплое помещение, пусть не прекращает двигаться, чтобы стимулировать кровообращение;</w:t>
      </w:r>
    </w:p>
    <w:p w:rsidR="003F360B" w:rsidRPr="00D27061" w:rsidRDefault="003F360B" w:rsidP="00D27061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любые игры должны проходить подальше от проезжей части.</w:t>
      </w:r>
    </w:p>
    <w:p w:rsidR="003F360B" w:rsidRPr="00D27061" w:rsidRDefault="003F360B" w:rsidP="004131B4">
      <w:pPr>
        <w:spacing w:before="100" w:beforeAutospacing="1" w:after="100" w:afterAutospacing="1" w:line="420" w:lineRule="atLeast"/>
        <w:outlineLvl w:val="2"/>
        <w:rPr>
          <w:rFonts w:ascii="Times New Roman" w:hAnsi="Times New Roman"/>
          <w:b/>
          <w:bCs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b/>
          <w:bCs/>
          <w:color w:val="3A424D"/>
          <w:spacing w:val="3"/>
          <w:sz w:val="24"/>
          <w:szCs w:val="24"/>
          <w:lang w:eastAsia="ru-RU"/>
        </w:rPr>
        <w:t>Катание на лыжах, снегокатах</w:t>
      </w:r>
    </w:p>
    <w:p w:rsidR="003F360B" w:rsidRPr="00D27061" w:rsidRDefault="003F360B" w:rsidP="004131B4">
      <w:pPr>
        <w:spacing w:after="240" w:line="390" w:lineRule="atLeast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noProof/>
          <w:color w:val="3A424D"/>
          <w:spacing w:val="3"/>
          <w:sz w:val="24"/>
          <w:szCs w:val="24"/>
          <w:lang w:eastAsia="ru-RU"/>
        </w:rPr>
        <w:pict>
          <v:shape id="Рисунок 12" o:spid="_x0000_i1035" type="#_x0000_t75" alt="https://findmykids.org/blog/wp-content/uploads/2019/12/Snezhnyy-sklon-1024x768.jpg" style="width:184.5pt;height:126.75pt;visibility:visible">
            <v:imagedata r:id="rId34" o:title=""/>
          </v:shape>
        </w:pict>
      </w:r>
    </w:p>
    <w:p w:rsidR="003F360B" w:rsidRPr="00D27061" w:rsidRDefault="003F360B" w:rsidP="00D27061">
      <w:pPr>
        <w:spacing w:after="240" w:line="240" w:lineRule="auto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Лыжи и снегокаты — один из самых безопасных зимних развлечений. Под контролем взрослых дети учатся кататься на лыжах уже с 4-5 лет.</w:t>
      </w:r>
    </w:p>
    <w:p w:rsidR="003F360B" w:rsidRPr="00D27061" w:rsidRDefault="003F360B" w:rsidP="00D27061">
      <w:pPr>
        <w:shd w:val="clear" w:color="auto" w:fill="FFF7D0"/>
        <w:spacing w:after="240" w:line="240" w:lineRule="auto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hyperlink r:id="rId35" w:history="1">
        <w:r w:rsidRPr="00D27061">
          <w:rPr>
            <w:rFonts w:ascii="Times New Roman" w:hAnsi="Times New Roman"/>
            <w:color w:val="0085FF"/>
            <w:spacing w:val="3"/>
            <w:sz w:val="24"/>
            <w:szCs w:val="24"/>
            <w:u w:val="single"/>
            <w:lang w:eastAsia="ru-RU"/>
          </w:rPr>
          <w:t>Как выбрать лыжи ребёнку: по росту, возрасту и уровню подготовки.</w:t>
        </w:r>
      </w:hyperlink>
    </w:p>
    <w:p w:rsidR="003F360B" w:rsidRPr="00D27061" w:rsidRDefault="003F360B" w:rsidP="00D27061">
      <w:pPr>
        <w:spacing w:after="240" w:line="240" w:lineRule="auto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Правила безопасности для юных лыжников и их родителей:</w:t>
      </w:r>
    </w:p>
    <w:p w:rsidR="003F360B" w:rsidRPr="00D27061" w:rsidRDefault="003F360B" w:rsidP="00D2706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для катания выбирайте не очень крутую горку, желательно в парке или в таком месте, где нет автомобильного движения;</w:t>
      </w:r>
    </w:p>
    <w:p w:rsidR="003F360B" w:rsidRPr="00D27061" w:rsidRDefault="003F360B" w:rsidP="00D2706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надевайте на ребёнка защитный шлем, если планируете кататься на общих горках, где существует риск столкнуться с другими лыжниками;</w:t>
      </w:r>
    </w:p>
    <w:p w:rsidR="003F360B" w:rsidRPr="00D27061" w:rsidRDefault="003F360B" w:rsidP="00D2706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оденьте ребёнка в яркий костюм — так он будет заметен на склоне;</w:t>
      </w:r>
    </w:p>
    <w:p w:rsidR="003F360B" w:rsidRPr="00D27061" w:rsidRDefault="003F360B" w:rsidP="00D2706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если ребёнок никогда раньше не катался на лыжах — сначала просто научите его ходить по лыжне;</w:t>
      </w:r>
    </w:p>
    <w:p w:rsidR="003F360B" w:rsidRPr="00D27061" w:rsidRDefault="003F360B" w:rsidP="00D2706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лыжные палки не нужны начинающему лыжнику, без дополнительной опоры он быстрее научится держать равновесие.</w:t>
      </w:r>
    </w:p>
    <w:p w:rsidR="003F360B" w:rsidRPr="00D27061" w:rsidRDefault="003F360B" w:rsidP="004131B4">
      <w:pPr>
        <w:spacing w:after="240" w:line="390" w:lineRule="atLeast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noProof/>
          <w:color w:val="3A424D"/>
          <w:spacing w:val="3"/>
          <w:sz w:val="24"/>
          <w:szCs w:val="24"/>
          <w:lang w:eastAsia="ru-RU"/>
        </w:rPr>
        <w:pict>
          <v:shape id="Рисунок 13" o:spid="_x0000_i1036" type="#_x0000_t75" alt="https://findmykids.org/blog/wp-content/uploads/2019/12/Snegokat-1024x663.jpg" style="width:222.75pt;height:2in;visibility:visible">
            <v:imagedata r:id="rId36" o:title=""/>
          </v:shape>
        </w:pict>
      </w:r>
    </w:p>
    <w:p w:rsidR="003F360B" w:rsidRPr="00D27061" w:rsidRDefault="003F360B" w:rsidP="00D27061">
      <w:pPr>
        <w:spacing w:after="240" w:line="240" w:lineRule="auto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i/>
          <w:iCs/>
          <w:color w:val="3A424D"/>
          <w:spacing w:val="3"/>
          <w:sz w:val="24"/>
          <w:szCs w:val="24"/>
          <w:lang w:eastAsia="ru-RU"/>
        </w:rPr>
        <w:t>Совет родителям. </w:t>
      </w: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Отправляясь с ребёнком на склон, захватите запасные рукавицы, воду и перекус.</w:t>
      </w:r>
    </w:p>
    <w:p w:rsidR="003F360B" w:rsidRPr="00D27061" w:rsidRDefault="003F360B" w:rsidP="00D27061">
      <w:pPr>
        <w:spacing w:after="240" w:line="240" w:lineRule="auto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Снегокаты похожи на санки, где вместо полозьев — лыжи. Хорошо управляемые, но требуют своих мер безопасности:</w:t>
      </w:r>
    </w:p>
    <w:p w:rsidR="003F360B" w:rsidRPr="00D27061" w:rsidRDefault="003F360B" w:rsidP="00D2706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выбирайте для катания с ребёнком плавную горку без крупных препятствий (камней, деревьев) на спуске;</w:t>
      </w:r>
    </w:p>
    <w:p w:rsidR="003F360B" w:rsidRPr="00D27061" w:rsidRDefault="003F360B" w:rsidP="00D2706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покажите ребёнку, как управлять снегокатом с помощью руля и тормоза;</w:t>
      </w:r>
    </w:p>
    <w:p w:rsidR="003F360B" w:rsidRPr="00D27061" w:rsidRDefault="003F360B" w:rsidP="00D2706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помогайте поднять снегокат на вершину горки, если ребёнку тяжело справляться самостоятельно.</w:t>
      </w:r>
    </w:p>
    <w:p w:rsidR="003F360B" w:rsidRPr="00D27061" w:rsidRDefault="003F360B" w:rsidP="00D27061">
      <w:pPr>
        <w:spacing w:after="240" w:line="240" w:lineRule="auto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i/>
          <w:iCs/>
          <w:color w:val="3A424D"/>
          <w:spacing w:val="3"/>
          <w:sz w:val="24"/>
          <w:szCs w:val="24"/>
          <w:lang w:eastAsia="ru-RU"/>
        </w:rPr>
        <w:t>Совет родителям. </w:t>
      </w: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Снегокаты весят в среднем около 6 кг, малышу дошкольного возраста будет сложно ими управлять. Начиная с младшего школьного возраста дети справляются со снегокатами довольно уверенно.</w:t>
      </w:r>
    </w:p>
    <w:p w:rsidR="003F360B" w:rsidRPr="00D27061" w:rsidRDefault="003F360B" w:rsidP="00D27061">
      <w:pPr>
        <w:spacing w:before="100" w:beforeAutospacing="1" w:after="100" w:afterAutospacing="1" w:line="240" w:lineRule="auto"/>
        <w:outlineLvl w:val="2"/>
        <w:rPr>
          <w:rFonts w:ascii="Times New Roman" w:hAnsi="Times New Roman"/>
          <w:b/>
          <w:bCs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b/>
          <w:bCs/>
          <w:color w:val="3A424D"/>
          <w:spacing w:val="3"/>
          <w:sz w:val="24"/>
          <w:szCs w:val="24"/>
          <w:lang w:eastAsia="ru-RU"/>
        </w:rPr>
        <w:t>Катание на коньках: поведение на льду</w:t>
      </w:r>
    </w:p>
    <w:p w:rsidR="003F360B" w:rsidRPr="00D27061" w:rsidRDefault="003F360B" w:rsidP="00D27061">
      <w:pPr>
        <w:spacing w:after="240" w:line="240" w:lineRule="auto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noProof/>
          <w:color w:val="3A424D"/>
          <w:spacing w:val="3"/>
          <w:sz w:val="24"/>
          <w:szCs w:val="24"/>
          <w:lang w:eastAsia="ru-RU"/>
        </w:rPr>
        <w:pict>
          <v:shape id="Рисунок 14" o:spid="_x0000_i1037" type="#_x0000_t75" alt="https://findmykids.org/blog/wp-content/uploads/2019/12/Na-konkakh-1024x786.jpg" style="width:192pt;height:135.75pt;visibility:visible">
            <v:imagedata r:id="rId37" o:title=""/>
          </v:shape>
        </w:pict>
      </w:r>
    </w:p>
    <w:p w:rsidR="003F360B" w:rsidRPr="00D27061" w:rsidRDefault="003F360B" w:rsidP="00D27061">
      <w:pPr>
        <w:spacing w:after="240" w:line="240" w:lineRule="auto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Главное условие безопасного катания на коньках — выбор специально оборудованной для катания площадки. В первый раз ставить ребёнка на лед можно уже в 3 года. Другие правила поведения на льду:</w:t>
      </w:r>
    </w:p>
    <w:p w:rsidR="003F360B" w:rsidRPr="00D27061" w:rsidRDefault="003F360B" w:rsidP="00D2706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всегда надевайте на ребёнка защитный шлем, наколенники и налокотники;</w:t>
      </w:r>
    </w:p>
    <w:p w:rsidR="003F360B" w:rsidRPr="00D27061" w:rsidRDefault="003F360B" w:rsidP="00D2706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для похода на каток с начинающим конькобежцем выбирайте время, когда на площадке мало других людей: относительная безлюдность поможет избежать травм;</w:t>
      </w:r>
    </w:p>
    <w:p w:rsidR="003F360B" w:rsidRPr="00D27061" w:rsidRDefault="003F360B" w:rsidP="00D2706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старайтесь всегда быть поблизости, чтобы помочь ребёнку в случае необходимости;</w:t>
      </w:r>
    </w:p>
    <w:p w:rsidR="003F360B" w:rsidRPr="00D27061" w:rsidRDefault="003F360B" w:rsidP="00D2706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в первый раз на катке ограничьтесь хождением с одного края катка до другого боковым приставным шагом;</w:t>
      </w:r>
    </w:p>
    <w:p w:rsidR="003F360B" w:rsidRPr="00D27061" w:rsidRDefault="003F360B" w:rsidP="00D2706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научите ребёнка технике правильного падения: группироваться и падать на бок.</w:t>
      </w:r>
    </w:p>
    <w:p w:rsidR="003F360B" w:rsidRPr="00D27061" w:rsidRDefault="003F360B" w:rsidP="00D27061">
      <w:pPr>
        <w:spacing w:after="240" w:line="240" w:lineRule="auto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i/>
          <w:iCs/>
          <w:color w:val="3A424D"/>
          <w:spacing w:val="3"/>
          <w:sz w:val="24"/>
          <w:szCs w:val="24"/>
          <w:lang w:eastAsia="ru-RU"/>
        </w:rPr>
        <w:t>Совет родителям.</w:t>
      </w: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 Выбирайте коньки на полразмера-размер больше, чем обувь ребёнка.</w:t>
      </w:r>
    </w:p>
    <w:p w:rsidR="003F360B" w:rsidRPr="00D27061" w:rsidRDefault="003F360B" w:rsidP="00D27061">
      <w:pPr>
        <w:spacing w:before="100" w:beforeAutospacing="1" w:after="100" w:afterAutospacing="1" w:line="240" w:lineRule="auto"/>
        <w:outlineLvl w:val="2"/>
        <w:rPr>
          <w:rFonts w:ascii="Times New Roman" w:hAnsi="Times New Roman"/>
          <w:b/>
          <w:bCs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b/>
          <w:bCs/>
          <w:color w:val="3A424D"/>
          <w:spacing w:val="3"/>
          <w:sz w:val="24"/>
          <w:szCs w:val="24"/>
          <w:lang w:eastAsia="ru-RU"/>
        </w:rPr>
        <w:t>Горки: техника безопасности</w:t>
      </w:r>
    </w:p>
    <w:p w:rsidR="003F360B" w:rsidRPr="00D27061" w:rsidRDefault="003F360B" w:rsidP="004131B4">
      <w:pPr>
        <w:spacing w:after="240" w:line="390" w:lineRule="atLeast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noProof/>
          <w:color w:val="3A424D"/>
          <w:spacing w:val="3"/>
          <w:sz w:val="24"/>
          <w:szCs w:val="24"/>
          <w:lang w:eastAsia="ru-RU"/>
        </w:rPr>
        <w:pict>
          <v:shape id="Рисунок 15" o:spid="_x0000_i1038" type="#_x0000_t75" alt="https://findmykids.org/blog/wp-content/uploads/2019/12/snow-tubing-1024x768.jpg" style="width:192pt;height:2in;visibility:visible">
            <v:imagedata r:id="rId38" o:title=""/>
          </v:shape>
        </w:pict>
      </w:r>
    </w:p>
    <w:p w:rsidR="003F360B" w:rsidRPr="00D27061" w:rsidRDefault="003F360B" w:rsidP="004131B4">
      <w:pPr>
        <w:spacing w:after="240" w:line="390" w:lineRule="atLeast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Выбирая горку для катания ребёнка, обратите внимание на её безопасность. Рядом с горкой не должно быть автодорог и водоёмов. Если вы ведёте кататься маленького ребёнка, то скопление на горке активных подростков — это тоже потенциальная опасность.</w:t>
      </w:r>
    </w:p>
    <w:p w:rsidR="003F360B" w:rsidRPr="00D27061" w:rsidRDefault="003F360B" w:rsidP="004131B4">
      <w:pPr>
        <w:spacing w:after="240" w:line="390" w:lineRule="atLeast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Что нужно знать детям и родителям — меры предосторожности на горке зимой:</w:t>
      </w:r>
    </w:p>
    <w:p w:rsidR="003F360B" w:rsidRPr="00D27061" w:rsidRDefault="003F360B" w:rsidP="004131B4">
      <w:pPr>
        <w:numPr>
          <w:ilvl w:val="0"/>
          <w:numId w:val="11"/>
        </w:numPr>
        <w:spacing w:before="100" w:beforeAutospacing="1" w:after="100" w:afterAutospacing="1" w:line="420" w:lineRule="atLeast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напомните сыну или дочери, что вежливость хороша везде, и на горке тоже: пусть ребёнок уступает младшим и соблюдает очередь катания;</w:t>
      </w:r>
    </w:p>
    <w:p w:rsidR="003F360B" w:rsidRPr="00D27061" w:rsidRDefault="003F360B" w:rsidP="004131B4">
      <w:pPr>
        <w:numPr>
          <w:ilvl w:val="0"/>
          <w:numId w:val="11"/>
        </w:numPr>
        <w:spacing w:before="100" w:beforeAutospacing="1" w:after="100" w:afterAutospacing="1" w:line="420" w:lineRule="atLeast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следите за катанием ребёнка, особенно если он ещё небольшой и на горке много других детей;</w:t>
      </w:r>
    </w:p>
    <w:p w:rsidR="003F360B" w:rsidRPr="00D27061" w:rsidRDefault="003F360B" w:rsidP="004131B4">
      <w:pPr>
        <w:numPr>
          <w:ilvl w:val="0"/>
          <w:numId w:val="11"/>
        </w:numPr>
        <w:spacing w:before="100" w:beforeAutospacing="1" w:after="100" w:afterAutospacing="1" w:line="420" w:lineRule="atLeast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малышу младше 5 лет разрешайте кататься только с пологих горок;</w:t>
      </w:r>
    </w:p>
    <w:p w:rsidR="003F360B" w:rsidRPr="00D27061" w:rsidRDefault="003F360B" w:rsidP="004131B4">
      <w:pPr>
        <w:numPr>
          <w:ilvl w:val="0"/>
          <w:numId w:val="11"/>
        </w:numPr>
        <w:spacing w:before="100" w:beforeAutospacing="1" w:after="100" w:afterAutospacing="1" w:line="420" w:lineRule="atLeast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обувайте ребёнка перед походом на горку в нескользящую обувь;</w:t>
      </w:r>
    </w:p>
    <w:p w:rsidR="003F360B" w:rsidRPr="00D27061" w:rsidRDefault="003F360B" w:rsidP="004131B4">
      <w:pPr>
        <w:numPr>
          <w:ilvl w:val="0"/>
          <w:numId w:val="11"/>
        </w:numPr>
        <w:spacing w:before="100" w:beforeAutospacing="1" w:after="100" w:afterAutospacing="1" w:line="420" w:lineRule="atLeast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разрешайте ребёнку кататься только на средстве для катания — ледянке, ватрушке, снегокате, но не на ногах или на корточках.</w:t>
      </w:r>
    </w:p>
    <w:p w:rsidR="003F360B" w:rsidRPr="00D27061" w:rsidRDefault="003F360B" w:rsidP="004131B4">
      <w:pPr>
        <w:spacing w:after="240" w:line="390" w:lineRule="atLeast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i/>
          <w:iCs/>
          <w:color w:val="3A424D"/>
          <w:spacing w:val="3"/>
          <w:sz w:val="24"/>
          <w:szCs w:val="24"/>
          <w:lang w:eastAsia="ru-RU"/>
        </w:rPr>
        <w:t>Совет родителям.</w:t>
      </w: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 Если вашему малышу меньше 5 лет, не покупайте ему ледянку в форме корытца — такими средствами для катания довольно сложно управлять.</w:t>
      </w:r>
    </w:p>
    <w:p w:rsidR="003F360B" w:rsidRPr="00D27061" w:rsidRDefault="003F360B" w:rsidP="004131B4">
      <w:pPr>
        <w:spacing w:before="100" w:beforeAutospacing="1" w:after="100" w:afterAutospacing="1" w:line="420" w:lineRule="atLeast"/>
        <w:outlineLvl w:val="2"/>
        <w:rPr>
          <w:rFonts w:ascii="Times New Roman" w:hAnsi="Times New Roman"/>
          <w:b/>
          <w:bCs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b/>
          <w:bCs/>
          <w:color w:val="3A424D"/>
          <w:spacing w:val="3"/>
          <w:sz w:val="24"/>
          <w:szCs w:val="24"/>
          <w:lang w:eastAsia="ru-RU"/>
        </w:rPr>
        <w:t>Санки, ледянки и тюбинг: что нужно знать</w:t>
      </w:r>
    </w:p>
    <w:p w:rsidR="003F360B" w:rsidRPr="00D27061" w:rsidRDefault="003F360B" w:rsidP="004131B4">
      <w:pPr>
        <w:spacing w:after="240" w:line="390" w:lineRule="atLeast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noProof/>
          <w:color w:val="3A424D"/>
          <w:spacing w:val="3"/>
          <w:sz w:val="24"/>
          <w:szCs w:val="24"/>
          <w:lang w:eastAsia="ru-RU"/>
        </w:rPr>
        <w:pict>
          <v:shape id="Рисунок 16" o:spid="_x0000_i1039" type="#_x0000_t75" alt="https://findmykids.org/blog/wp-content/uploads/2019/12/Sanki-1024x683.jpg" style="width:222.75pt;height:133.5pt;visibility:visible">
            <v:imagedata r:id="rId39" o:title=""/>
          </v:shape>
        </w:pict>
      </w:r>
    </w:p>
    <w:p w:rsidR="003F360B" w:rsidRPr="00D27061" w:rsidRDefault="003F360B" w:rsidP="004131B4">
      <w:pPr>
        <w:spacing w:after="240" w:line="390" w:lineRule="atLeast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Санки, ледянки и тюбы одинаково хорошо подходят для катания с горок, но различаются по некоторым характеристикам, в том числе и по степени безопасности. Самое безопасное устройство для спуска — санки, наиболее сложны в управлении тюбы. Ледянки хороши легкостью и низкой ценой, но немного проигрывают санкам по безопасности — контролировать ледянку сложнее, чем сани.</w:t>
      </w:r>
    </w:p>
    <w:p w:rsidR="003F360B" w:rsidRPr="00D27061" w:rsidRDefault="003F360B" w:rsidP="004131B4">
      <w:pPr>
        <w:spacing w:after="240" w:line="390" w:lineRule="atLeast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Как сделать катание на ледянке безопасным:</w:t>
      </w:r>
    </w:p>
    <w:p w:rsidR="003F360B" w:rsidRPr="00D27061" w:rsidRDefault="003F360B" w:rsidP="004131B4">
      <w:pPr>
        <w:numPr>
          <w:ilvl w:val="0"/>
          <w:numId w:val="12"/>
        </w:numPr>
        <w:spacing w:before="100" w:beforeAutospacing="1" w:after="100" w:afterAutospacing="1" w:line="420" w:lineRule="atLeast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для ровных ледяных горок подходят простые овальные ледянки с одной ручкой, для снежных склонов — ледянки-тарелки или ледянки-корытца с двумя ручками и углублениями для ног;</w:t>
      </w:r>
    </w:p>
    <w:p w:rsidR="003F360B" w:rsidRPr="00D27061" w:rsidRDefault="003F360B" w:rsidP="004131B4">
      <w:pPr>
        <w:numPr>
          <w:ilvl w:val="0"/>
          <w:numId w:val="12"/>
        </w:numPr>
        <w:spacing w:before="100" w:beforeAutospacing="1" w:after="100" w:afterAutospacing="1" w:line="420" w:lineRule="atLeast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не используйте ледянки в форме тарелки или корытца на ледяных горках — на скользкой поверхности такие ледянки становятся неуправляемыми;</w:t>
      </w:r>
    </w:p>
    <w:p w:rsidR="003F360B" w:rsidRPr="00D27061" w:rsidRDefault="003F360B" w:rsidP="004131B4">
      <w:pPr>
        <w:numPr>
          <w:ilvl w:val="0"/>
          <w:numId w:val="12"/>
        </w:numPr>
        <w:spacing w:before="100" w:beforeAutospacing="1" w:after="100" w:afterAutospacing="1" w:line="420" w:lineRule="atLeast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для катания на ледянке выбирайте только ровные горки, без трамплинов, чтобы избежать травмы спины.</w:t>
      </w:r>
    </w:p>
    <w:p w:rsidR="003F360B" w:rsidRPr="00D27061" w:rsidRDefault="003F360B" w:rsidP="004131B4">
      <w:pPr>
        <w:spacing w:after="240" w:line="390" w:lineRule="atLeast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noProof/>
          <w:color w:val="3A424D"/>
          <w:spacing w:val="3"/>
          <w:sz w:val="24"/>
          <w:szCs w:val="24"/>
          <w:lang w:eastAsia="ru-RU"/>
        </w:rPr>
        <w:pict>
          <v:shape id="Рисунок 17" o:spid="_x0000_i1040" type="#_x0000_t75" alt="https://findmykids.org/blog/wp-content/uploads/2019/12/Zimnie-zabavy-1024x768.jpg" style="width:184.5pt;height:2in;visibility:visible">
            <v:imagedata r:id="rId40" o:title=""/>
          </v:shape>
        </w:pict>
      </w:r>
    </w:p>
    <w:p w:rsidR="003F360B" w:rsidRPr="00D27061" w:rsidRDefault="003F360B" w:rsidP="004131B4">
      <w:pPr>
        <w:spacing w:after="240" w:line="390" w:lineRule="atLeast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Правила безопасного катания на санках:</w:t>
      </w:r>
    </w:p>
    <w:p w:rsidR="003F360B" w:rsidRPr="00D27061" w:rsidRDefault="003F360B" w:rsidP="004131B4">
      <w:pPr>
        <w:numPr>
          <w:ilvl w:val="0"/>
          <w:numId w:val="13"/>
        </w:numPr>
        <w:spacing w:before="100" w:beforeAutospacing="1" w:after="100" w:afterAutospacing="1" w:line="420" w:lineRule="atLeast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если ребёнку меньше 5 лет — выбирайте горку для катания без крутого спуска;</w:t>
      </w:r>
    </w:p>
    <w:p w:rsidR="003F360B" w:rsidRPr="00D27061" w:rsidRDefault="003F360B" w:rsidP="004131B4">
      <w:pPr>
        <w:numPr>
          <w:ilvl w:val="0"/>
          <w:numId w:val="13"/>
        </w:numPr>
        <w:spacing w:before="100" w:beforeAutospacing="1" w:after="100" w:afterAutospacing="1" w:line="420" w:lineRule="atLeast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напомните ребёнку, что во время спуска нужно крепко держаться за санки руками;</w:t>
      </w:r>
    </w:p>
    <w:p w:rsidR="003F360B" w:rsidRPr="00D27061" w:rsidRDefault="003F360B" w:rsidP="004131B4">
      <w:pPr>
        <w:numPr>
          <w:ilvl w:val="0"/>
          <w:numId w:val="13"/>
        </w:numPr>
        <w:spacing w:before="100" w:beforeAutospacing="1" w:after="100" w:afterAutospacing="1" w:line="420" w:lineRule="atLeast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расскажите ребёнку, что нельзя спускаться на санках стоя, лежа или сидя против движения.</w:t>
      </w:r>
    </w:p>
    <w:p w:rsidR="003F360B" w:rsidRPr="00D27061" w:rsidRDefault="003F360B" w:rsidP="004131B4">
      <w:pPr>
        <w:spacing w:after="240" w:line="390" w:lineRule="atLeast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Меры предосторожности при катании на «ватрушках» (тюбинг):</w:t>
      </w:r>
    </w:p>
    <w:p w:rsidR="003F360B" w:rsidRPr="00D27061" w:rsidRDefault="003F360B" w:rsidP="004131B4">
      <w:pPr>
        <w:numPr>
          <w:ilvl w:val="0"/>
          <w:numId w:val="14"/>
        </w:numPr>
        <w:spacing w:before="100" w:beforeAutospacing="1" w:after="100" w:afterAutospacing="1" w:line="420" w:lineRule="atLeast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для катания на тюбах подходят не слишком крутые горки — тюбы легкие, и ребёнок может не справиться с управлением;</w:t>
      </w:r>
    </w:p>
    <w:p w:rsidR="003F360B" w:rsidRPr="00D27061" w:rsidRDefault="003F360B" w:rsidP="004131B4">
      <w:pPr>
        <w:numPr>
          <w:ilvl w:val="0"/>
          <w:numId w:val="14"/>
        </w:numPr>
        <w:spacing w:before="100" w:beforeAutospacing="1" w:after="100" w:afterAutospacing="1" w:line="420" w:lineRule="atLeast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объясните ребёнку, что столкновение на «ватрушке» с другими детьми может привести к травмам — пусть скатывается на тюбе тогда, когда риск столкнуться минимален;</w:t>
      </w:r>
    </w:p>
    <w:p w:rsidR="003F360B" w:rsidRPr="00D27061" w:rsidRDefault="003F360B" w:rsidP="004131B4">
      <w:pPr>
        <w:numPr>
          <w:ilvl w:val="0"/>
          <w:numId w:val="14"/>
        </w:numPr>
        <w:spacing w:before="100" w:beforeAutospacing="1" w:after="100" w:afterAutospacing="1" w:line="420" w:lineRule="atLeast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будьте поблизости с горкой, если пришли покататься на «ватрушке» с маленьким ребёнком.</w:t>
      </w:r>
    </w:p>
    <w:p w:rsidR="003F360B" w:rsidRPr="00D27061" w:rsidRDefault="003F360B" w:rsidP="004131B4">
      <w:pPr>
        <w:spacing w:after="240" w:line="390" w:lineRule="atLeast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i/>
          <w:iCs/>
          <w:color w:val="3A424D"/>
          <w:spacing w:val="3"/>
          <w:sz w:val="24"/>
          <w:szCs w:val="24"/>
          <w:lang w:eastAsia="ru-RU"/>
        </w:rPr>
        <w:t>Совет родителям. </w:t>
      </w: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Ледянкой ребёнок может научиться управлять в 3 года, санками — с 4 лет, «ватрушкой» — с 6 лет.</w:t>
      </w:r>
    </w:p>
    <w:p w:rsidR="003F360B" w:rsidRPr="00D27061" w:rsidRDefault="003F360B" w:rsidP="004131B4">
      <w:pPr>
        <w:spacing w:after="0" w:line="525" w:lineRule="atLeast"/>
        <w:outlineLvl w:val="1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Обморожение и травмы: первая помощь ребёнку</w:t>
      </w:r>
    </w:p>
    <w:p w:rsidR="003F360B" w:rsidRPr="00D27061" w:rsidRDefault="003F360B" w:rsidP="004131B4">
      <w:pPr>
        <w:spacing w:after="240" w:line="390" w:lineRule="atLeast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noProof/>
          <w:color w:val="3A424D"/>
          <w:spacing w:val="3"/>
          <w:sz w:val="24"/>
          <w:szCs w:val="24"/>
          <w:lang w:eastAsia="ru-RU"/>
        </w:rPr>
        <w:pict>
          <v:shape id="Рисунок 18" o:spid="_x0000_i1041" type="#_x0000_t75" alt="https://findmykids.org/blog/wp-content/uploads/2019/12/Upal-s-ledyanki-1024x683.jpg" style="width:215.25pt;height:153.75pt;visibility:visible">
            <v:imagedata r:id="rId41" o:title=""/>
          </v:shape>
        </w:pict>
      </w:r>
    </w:p>
    <w:p w:rsidR="003F360B" w:rsidRPr="00D27061" w:rsidRDefault="003F360B" w:rsidP="00D27061">
      <w:pPr>
        <w:spacing w:after="240" w:line="240" w:lineRule="auto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Родителям часто кажется, что столкнуться с отморожением и травмами могут только беспечные взрослые. Это не так: врачи отмечают, что каждую зиму с различными травмами и симптомами обморожения поступают дети из благополучных семей, которые были недостаточно внимательны во время прогулок. Научитесь оказывать первую помощь при обморожениях и травмах — и вы сможете, если понадобится, помочь ребёнку в экстренной ситуации, не впадая в панику.</w:t>
      </w:r>
    </w:p>
    <w:p w:rsidR="003F360B" w:rsidRPr="00D27061" w:rsidRDefault="003F360B" w:rsidP="00D27061">
      <w:pPr>
        <w:spacing w:after="0" w:line="240" w:lineRule="auto"/>
        <w:outlineLvl w:val="1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Первая помощь при травмах</w:t>
      </w:r>
    </w:p>
    <w:p w:rsidR="003F360B" w:rsidRPr="00D27061" w:rsidRDefault="003F360B" w:rsidP="00D27061">
      <w:pPr>
        <w:spacing w:after="240" w:line="240" w:lineRule="auto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Если ребёнок упал и ударился — первым делом отведите его в тихое место и расспросите, где и как болит. При хорошем самочувствии и нормальном движении конечностей возможен ушиб, который первые два дня лечится покоем, а после — прогреванием. В любом случае, наблюдайте за состоянием ребёнка: если самочувствие ухудшилось — обратитесь к врачу.</w:t>
      </w:r>
    </w:p>
    <w:p w:rsidR="003F360B" w:rsidRPr="00D27061" w:rsidRDefault="003F360B" w:rsidP="00D27061">
      <w:pPr>
        <w:spacing w:after="240" w:line="240" w:lineRule="auto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Не раздумывая вызывайте скорую помощь, если:</w:t>
      </w:r>
    </w:p>
    <w:p w:rsidR="003F360B" w:rsidRPr="00D27061" w:rsidRDefault="003F360B" w:rsidP="00D27061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ребёнок ушибся головой;</w:t>
      </w:r>
    </w:p>
    <w:p w:rsidR="003F360B" w:rsidRPr="00D27061" w:rsidRDefault="003F360B" w:rsidP="00D27061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вы подозреваете, что у ребёнка может быть вывих, растяжение связок или перелом;</w:t>
      </w:r>
    </w:p>
    <w:p w:rsidR="003F360B" w:rsidRPr="00D27061" w:rsidRDefault="003F360B" w:rsidP="00D27061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ребёнок жалуется на боль в животе.</w:t>
      </w:r>
    </w:p>
    <w:p w:rsidR="003F360B" w:rsidRPr="00D27061" w:rsidRDefault="003F360B" w:rsidP="00D27061">
      <w:pPr>
        <w:spacing w:after="240" w:line="240" w:lineRule="auto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Не раздевайте ребёнка и не накладывайте шину, чтобы дополнительно к травме не получить еще и отморожение. Исключение — сильное кровотечение, которое в ожидании врача нужно остановить тугой повязкой.</w:t>
      </w:r>
    </w:p>
    <w:p w:rsidR="003F360B" w:rsidRPr="00D27061" w:rsidRDefault="003F360B" w:rsidP="00D27061">
      <w:pPr>
        <w:spacing w:before="100" w:beforeAutospacing="1" w:after="100" w:afterAutospacing="1" w:line="240" w:lineRule="auto"/>
        <w:outlineLvl w:val="2"/>
        <w:rPr>
          <w:rFonts w:ascii="Times New Roman" w:hAnsi="Times New Roman"/>
          <w:b/>
          <w:bCs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b/>
          <w:bCs/>
          <w:color w:val="3A424D"/>
          <w:spacing w:val="3"/>
          <w:sz w:val="24"/>
          <w:szCs w:val="24"/>
          <w:lang w:eastAsia="ru-RU"/>
        </w:rPr>
        <w:t>Признаки обморожения и первая помощь</w:t>
      </w:r>
    </w:p>
    <w:p w:rsidR="003F360B" w:rsidRPr="00D27061" w:rsidRDefault="003F360B" w:rsidP="004131B4">
      <w:pPr>
        <w:spacing w:after="240" w:line="390" w:lineRule="atLeast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noProof/>
          <w:color w:val="3A424D"/>
          <w:spacing w:val="3"/>
          <w:sz w:val="24"/>
          <w:szCs w:val="24"/>
          <w:lang w:eastAsia="ru-RU"/>
        </w:rPr>
        <w:pict>
          <v:shape id="Рисунок 19" o:spid="_x0000_i1042" type="#_x0000_t75" alt="https://findmykids.org/blog/wp-content/uploads/2019/12/Moroz-1024x683.jpg" style="width:168.75pt;height:128.25pt;visibility:visible">
            <v:imagedata r:id="rId42" o:title=""/>
          </v:shape>
        </w:pict>
      </w:r>
    </w:p>
    <w:p w:rsidR="003F360B" w:rsidRPr="00D27061" w:rsidRDefault="003F360B" w:rsidP="00D27061">
      <w:pPr>
        <w:spacing w:after="240" w:line="240" w:lineRule="auto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Обморожение, вопреки распространённому мнению, получают не только на морозе, но и при температуре воздуха около нуля, если на улице сильный ветер.</w:t>
      </w:r>
    </w:p>
    <w:p w:rsidR="003F360B" w:rsidRPr="00D27061" w:rsidRDefault="003F360B" w:rsidP="00D27061">
      <w:pPr>
        <w:spacing w:after="240" w:line="240" w:lineRule="auto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Признаки обморожения:</w:t>
      </w:r>
    </w:p>
    <w:p w:rsidR="003F360B" w:rsidRPr="00D27061" w:rsidRDefault="003F360B" w:rsidP="00D27061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пострадавший участок тела теряет чувствительность;</w:t>
      </w:r>
    </w:p>
    <w:p w:rsidR="003F360B" w:rsidRPr="00D27061" w:rsidRDefault="003F360B" w:rsidP="00D27061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кожа краснеет, возникает ощущение покалывания;</w:t>
      </w:r>
    </w:p>
    <w:p w:rsidR="003F360B" w:rsidRPr="00D27061" w:rsidRDefault="003F360B" w:rsidP="00D27061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если вовремя не принять меры — появляются волдыри.</w:t>
      </w:r>
    </w:p>
    <w:p w:rsidR="003F360B" w:rsidRPr="00D27061" w:rsidRDefault="003F360B" w:rsidP="00D27061">
      <w:pPr>
        <w:spacing w:after="240" w:line="240" w:lineRule="auto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Если вы заметили у ребёнка признаки обморожения — сразу ведите его в помещение. Пострадавшую часть тела поместите в теплую воду, после — разотрите кожу для восстановления чувствительности.</w:t>
      </w:r>
    </w:p>
    <w:p w:rsidR="003F360B" w:rsidRPr="00D27061" w:rsidRDefault="003F360B" w:rsidP="00D27061">
      <w:pPr>
        <w:spacing w:before="100" w:beforeAutospacing="1" w:after="100" w:afterAutospacing="1" w:line="240" w:lineRule="auto"/>
        <w:outlineLvl w:val="2"/>
        <w:rPr>
          <w:rFonts w:ascii="Times New Roman" w:hAnsi="Times New Roman"/>
          <w:b/>
          <w:bCs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b/>
          <w:bCs/>
          <w:color w:val="3A424D"/>
          <w:spacing w:val="3"/>
          <w:sz w:val="24"/>
          <w:szCs w:val="24"/>
          <w:lang w:eastAsia="ru-RU"/>
        </w:rPr>
        <w:t>Что делать, если прилип язык на морозе?</w:t>
      </w:r>
    </w:p>
    <w:p w:rsidR="003F360B" w:rsidRPr="00D27061" w:rsidRDefault="003F360B" w:rsidP="00D27061">
      <w:pPr>
        <w:spacing w:after="240" w:line="240" w:lineRule="auto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Если ребёнок, несмотря на предупреждения, всё же лизнул железо или другой металл, срочно принимайте меры:</w:t>
      </w:r>
    </w:p>
    <w:p w:rsidR="003F360B" w:rsidRPr="00D27061" w:rsidRDefault="003F360B" w:rsidP="00D27061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успокойте ребёнка, чтобы он не дернулся и не повредил язык;</w:t>
      </w:r>
    </w:p>
    <w:p w:rsidR="003F360B" w:rsidRPr="00D27061" w:rsidRDefault="003F360B" w:rsidP="00D27061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полейте язык теплой водой или другой жидкостью;</w:t>
      </w:r>
    </w:p>
    <w:p w:rsidR="003F360B" w:rsidRPr="00D27061" w:rsidRDefault="003F360B" w:rsidP="00D27061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если жидкости нет — подышите на язык пострадавшего, приложив ладони к своему рту.</w:t>
      </w:r>
    </w:p>
    <w:p w:rsidR="003F360B" w:rsidRPr="00D27061" w:rsidRDefault="003F360B" w:rsidP="00D27061">
      <w:pPr>
        <w:spacing w:after="240" w:line="240" w:lineRule="auto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Безопасность зимой — это очень важно. Но дети всегда остаются детьми. Постарайтесь не превращать объяснения правил безопасности в скучные нотации: действуйте ненавязчиво, привлекая мультфильмы, сказки и тематические игры.</w:t>
      </w:r>
    </w:p>
    <w:p w:rsidR="003F360B" w:rsidRPr="00D27061" w:rsidRDefault="003F360B" w:rsidP="00D27061">
      <w:pPr>
        <w:spacing w:after="240" w:line="240" w:lineRule="auto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Вот список полезных мультфильмов для детей, посмотрев которые можно обговорить с ребёнком поведение главных героев, их действия в опасных ситуациях и ошибки, которые могли стоить им жизни. Обязательно сохраняйте список себе и делитесь им с другими родителями! Давайте беречь наших детей вместе.</w:t>
      </w:r>
    </w:p>
    <w:p w:rsidR="003F360B" w:rsidRPr="00D27061" w:rsidRDefault="003F360B" w:rsidP="00D27061">
      <w:pPr>
        <w:spacing w:after="240" w:line="240" w:lineRule="auto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Century Gothic" w:hAnsi="Century Gothic" w:cs="Century Gothic"/>
          <w:color w:val="3A424D"/>
          <w:spacing w:val="3"/>
          <w:sz w:val="24"/>
          <w:szCs w:val="24"/>
          <w:lang w:eastAsia="ru-RU"/>
        </w:rPr>
        <w:t>⠀</w:t>
      </w:r>
    </w:p>
    <w:p w:rsidR="003F360B" w:rsidRPr="00D27061" w:rsidRDefault="003F360B" w:rsidP="00D27061">
      <w:pPr>
        <w:spacing w:after="240" w:line="240" w:lineRule="auto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  <w:r w:rsidRPr="00D27061"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  <w:t>И помните главное — всегда важно оставаться примером безопасного поведения для своих детей! Учите их осторожности, показывайте на своём примере и обеспечивайте безопасность, даже когда вас нет рядом с ними с помощью приложения «Где мои дети».</w:t>
      </w:r>
    </w:p>
    <w:p w:rsidR="003F360B" w:rsidRPr="00D27061" w:rsidRDefault="003F360B" w:rsidP="00D27061">
      <w:pPr>
        <w:spacing w:after="240" w:line="240" w:lineRule="auto"/>
        <w:rPr>
          <w:rFonts w:ascii="Times New Roman" w:hAnsi="Times New Roman"/>
          <w:color w:val="3A424D"/>
          <w:spacing w:val="3"/>
          <w:sz w:val="24"/>
          <w:szCs w:val="24"/>
          <w:lang w:eastAsia="ru-RU"/>
        </w:rPr>
      </w:pPr>
    </w:p>
    <w:p w:rsidR="003F360B" w:rsidRPr="00D27061" w:rsidRDefault="003F360B">
      <w:pPr>
        <w:rPr>
          <w:sz w:val="24"/>
          <w:szCs w:val="24"/>
        </w:rPr>
      </w:pPr>
    </w:p>
    <w:sectPr w:rsidR="003F360B" w:rsidRPr="00D27061" w:rsidSect="00D27061">
      <w:pgSz w:w="11906" w:h="16838"/>
      <w:pgMar w:top="180" w:right="386" w:bottom="18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D026B"/>
    <w:multiLevelType w:val="multilevel"/>
    <w:tmpl w:val="F61C2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104888"/>
    <w:multiLevelType w:val="multilevel"/>
    <w:tmpl w:val="793C7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6CA1F69"/>
    <w:multiLevelType w:val="multilevel"/>
    <w:tmpl w:val="8BC0E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DDD6F82"/>
    <w:multiLevelType w:val="multilevel"/>
    <w:tmpl w:val="4A90F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D23ECF"/>
    <w:multiLevelType w:val="multilevel"/>
    <w:tmpl w:val="96887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F54FEA"/>
    <w:multiLevelType w:val="multilevel"/>
    <w:tmpl w:val="F8EE7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3BE0F42"/>
    <w:multiLevelType w:val="multilevel"/>
    <w:tmpl w:val="09E27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C57442"/>
    <w:multiLevelType w:val="multilevel"/>
    <w:tmpl w:val="BDD2B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C686C96"/>
    <w:multiLevelType w:val="multilevel"/>
    <w:tmpl w:val="2D904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DFE50C1"/>
    <w:multiLevelType w:val="multilevel"/>
    <w:tmpl w:val="8758D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38444E9"/>
    <w:multiLevelType w:val="multilevel"/>
    <w:tmpl w:val="DB18D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3BA3B58"/>
    <w:multiLevelType w:val="multilevel"/>
    <w:tmpl w:val="A30A5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6E97B79"/>
    <w:multiLevelType w:val="multilevel"/>
    <w:tmpl w:val="5D528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42655F5"/>
    <w:multiLevelType w:val="multilevel"/>
    <w:tmpl w:val="CE90E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FF31240"/>
    <w:multiLevelType w:val="multilevel"/>
    <w:tmpl w:val="AD9CB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C3677E5"/>
    <w:multiLevelType w:val="multilevel"/>
    <w:tmpl w:val="AE4AE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CA93B9F"/>
    <w:multiLevelType w:val="multilevel"/>
    <w:tmpl w:val="015EE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FBB0EF3"/>
    <w:multiLevelType w:val="multilevel"/>
    <w:tmpl w:val="7F4E6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5"/>
  </w:num>
  <w:num w:numId="3">
    <w:abstractNumId w:val="4"/>
  </w:num>
  <w:num w:numId="4">
    <w:abstractNumId w:val="0"/>
  </w:num>
  <w:num w:numId="5">
    <w:abstractNumId w:val="6"/>
  </w:num>
  <w:num w:numId="6">
    <w:abstractNumId w:val="1"/>
  </w:num>
  <w:num w:numId="7">
    <w:abstractNumId w:val="2"/>
  </w:num>
  <w:num w:numId="8">
    <w:abstractNumId w:val="7"/>
  </w:num>
  <w:num w:numId="9">
    <w:abstractNumId w:val="17"/>
  </w:num>
  <w:num w:numId="10">
    <w:abstractNumId w:val="15"/>
  </w:num>
  <w:num w:numId="11">
    <w:abstractNumId w:val="8"/>
  </w:num>
  <w:num w:numId="12">
    <w:abstractNumId w:val="12"/>
  </w:num>
  <w:num w:numId="13">
    <w:abstractNumId w:val="9"/>
  </w:num>
  <w:num w:numId="14">
    <w:abstractNumId w:val="14"/>
  </w:num>
  <w:num w:numId="15">
    <w:abstractNumId w:val="10"/>
  </w:num>
  <w:num w:numId="16">
    <w:abstractNumId w:val="11"/>
  </w:num>
  <w:num w:numId="17">
    <w:abstractNumId w:val="16"/>
  </w:num>
  <w:num w:numId="1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6248C"/>
    <w:rsid w:val="0003008E"/>
    <w:rsid w:val="003650D8"/>
    <w:rsid w:val="003D72B5"/>
    <w:rsid w:val="003F360B"/>
    <w:rsid w:val="004131B4"/>
    <w:rsid w:val="00AD6FF4"/>
    <w:rsid w:val="00B6248C"/>
    <w:rsid w:val="00CE1CDE"/>
    <w:rsid w:val="00D270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1CDE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837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3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3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3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83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37502">
              <w:marLeft w:val="0"/>
              <w:marRight w:val="0"/>
              <w:marTop w:val="48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3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37495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37493">
                          <w:marLeft w:val="0"/>
                          <w:marRight w:val="3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83749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837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indmykids.org/blog/ru/bezopasnost-rebyonka-zimoy" TargetMode="External"/><Relationship Id="rId13" Type="http://schemas.openxmlformats.org/officeDocument/2006/relationships/hyperlink" Target="https://findmykids.org/blog/ru/bezopasnost-rebyonka-zimoy" TargetMode="External"/><Relationship Id="rId18" Type="http://schemas.openxmlformats.org/officeDocument/2006/relationships/hyperlink" Target="https://findmykids.org/blog/ru/bezopasnost-rebyonka-zimoy" TargetMode="External"/><Relationship Id="rId26" Type="http://schemas.openxmlformats.org/officeDocument/2006/relationships/image" Target="media/image5.jpeg"/><Relationship Id="rId39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hyperlink" Target="https://findmykids.org/blog/ru/bezopasnost-rebyonka-zimoy" TargetMode="External"/><Relationship Id="rId34" Type="http://schemas.openxmlformats.org/officeDocument/2006/relationships/image" Target="media/image11.jpeg"/><Relationship Id="rId42" Type="http://schemas.openxmlformats.org/officeDocument/2006/relationships/image" Target="media/image18.jpeg"/><Relationship Id="rId7" Type="http://schemas.openxmlformats.org/officeDocument/2006/relationships/hyperlink" Target="https://findmykids.org/blog/ru/bezopasnost-rebyonka-zimoy" TargetMode="External"/><Relationship Id="rId12" Type="http://schemas.openxmlformats.org/officeDocument/2006/relationships/hyperlink" Target="https://findmykids.org/blog/ru/bezopasnost-rebyonka-zimoy" TargetMode="External"/><Relationship Id="rId17" Type="http://schemas.openxmlformats.org/officeDocument/2006/relationships/hyperlink" Target="https://findmykids.org/blog/ru/bezopasnost-rebyonka-zimoy" TargetMode="External"/><Relationship Id="rId25" Type="http://schemas.openxmlformats.org/officeDocument/2006/relationships/image" Target="media/image4.jpeg"/><Relationship Id="rId33" Type="http://schemas.openxmlformats.org/officeDocument/2006/relationships/image" Target="media/image10.jpeg"/><Relationship Id="rId38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hyperlink" Target="https://findmykids.org/blog/ru/bezopasnost-rebyonka-zimoy" TargetMode="External"/><Relationship Id="rId20" Type="http://schemas.openxmlformats.org/officeDocument/2006/relationships/hyperlink" Target="https://findmykids.org/blog/ru/bezopasnost-rebyonka-zimoy" TargetMode="External"/><Relationship Id="rId29" Type="http://schemas.openxmlformats.org/officeDocument/2006/relationships/image" Target="media/image8.jpeg"/><Relationship Id="rId41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hyperlink" Target="https://findmykids.org/blog/ru/bezopasnost-rebyonka-zimoy" TargetMode="External"/><Relationship Id="rId11" Type="http://schemas.openxmlformats.org/officeDocument/2006/relationships/hyperlink" Target="https://findmykids.org/blog/ru/bezopasnost-rebyonka-zimoy" TargetMode="External"/><Relationship Id="rId24" Type="http://schemas.openxmlformats.org/officeDocument/2006/relationships/image" Target="media/image3.jpeg"/><Relationship Id="rId32" Type="http://schemas.openxmlformats.org/officeDocument/2006/relationships/hyperlink" Target="https://findmykids.onelink.me/xY6s?pid=content_team&amp;c=ru&amp;af_channel=blog&amp;af_adset=article&amp;af_ad=bezopasnost-rebyonka-zimoy&amp;af_sub1=CTA" TargetMode="External"/><Relationship Id="rId37" Type="http://schemas.openxmlformats.org/officeDocument/2006/relationships/image" Target="media/image13.jpeg"/><Relationship Id="rId40" Type="http://schemas.openxmlformats.org/officeDocument/2006/relationships/image" Target="media/image16.jpeg"/><Relationship Id="rId5" Type="http://schemas.openxmlformats.org/officeDocument/2006/relationships/image" Target="media/image1.jpeg"/><Relationship Id="rId15" Type="http://schemas.openxmlformats.org/officeDocument/2006/relationships/hyperlink" Target="https://findmykids.org/blog/ru/bezopasnost-rebyonka-zimoy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7.jpeg"/><Relationship Id="rId36" Type="http://schemas.openxmlformats.org/officeDocument/2006/relationships/image" Target="media/image12.jpeg"/><Relationship Id="rId10" Type="http://schemas.openxmlformats.org/officeDocument/2006/relationships/hyperlink" Target="https://findmykids.org/blog/ru/bezopasnost-rebyonka-zimoy" TargetMode="External"/><Relationship Id="rId19" Type="http://schemas.openxmlformats.org/officeDocument/2006/relationships/hyperlink" Target="https://findmykids.org/blog/ru/bezopasnost-rebyonka-zimoy" TargetMode="External"/><Relationship Id="rId31" Type="http://schemas.openxmlformats.org/officeDocument/2006/relationships/hyperlink" Target="https://findmykids.org/blog/ru/kak-pravilno-odet-rebyonka-zimoj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findmykids.org/blog/ru/bezopasnost-rebyonka-zimoy" TargetMode="External"/><Relationship Id="rId14" Type="http://schemas.openxmlformats.org/officeDocument/2006/relationships/hyperlink" Target="https://findmykids.org/blog/ru/bezopasnost-rebyonka-zimoy" TargetMode="External"/><Relationship Id="rId22" Type="http://schemas.openxmlformats.org/officeDocument/2006/relationships/hyperlink" Target="https://findmykids.org/blog/ru/bezopasnost-rebyonka-zimoy" TargetMode="External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hyperlink" Target="https://findmykids.org/blog/ru/kak-vybrat-lyzhi-rebyonku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13</TotalTime>
  <Pages>11</Pages>
  <Words>2919</Words>
  <Characters>16644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PC</cp:lastModifiedBy>
  <cp:revision>5</cp:revision>
  <dcterms:created xsi:type="dcterms:W3CDTF">2021-11-25T05:00:00Z</dcterms:created>
  <dcterms:modified xsi:type="dcterms:W3CDTF">2022-01-31T00:57:00Z</dcterms:modified>
</cp:coreProperties>
</file>