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olnsavinsk.caduk.ru/images/123" style="width:528.75pt;height:755.2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2" o:spid="_x0000_i1026" type="#_x0000_t75" alt="http://s13007.edu35.ru/attachments/article/903/%D0%A0%D0%BE%D0%B4%D0%B8%D1%82%D0%B5%D0%BB%D1%8F%D0%BC%20%D0%BE%20%D0%A4%D0%93%D0%9E%D0%A1_%D0%B1%D1%83%D0%BA%D0%BB%D0%B5%D1%82%202.jpg" style="width:10in;height:522pt;rotation:90;visibility:visible">
            <v:imagedata r:id="rId5" o:title=""/>
          </v:shape>
        </w:pict>
      </w:r>
    </w:p>
    <w:p w:rsidR="00CE3A8D" w:rsidRDefault="00CE3A8D" w:rsidP="00290E54">
      <w:pPr>
        <w:ind w:left="142"/>
        <w:jc w:val="center"/>
      </w:pPr>
      <w:r w:rsidRPr="00E97CAE">
        <w:rPr>
          <w:rFonts w:ascii="Arial" w:hAnsi="Arial" w:cs="Arial"/>
          <w:noProof/>
          <w:color w:val="035E7C"/>
          <w:sz w:val="20"/>
          <w:szCs w:val="20"/>
          <w:lang w:eastAsia="ru-RU"/>
        </w:rPr>
        <w:pict>
          <v:shape id="Рисунок 3" o:spid="_x0000_i1027" type="#_x0000_t75" alt="фгос для родителей-001" style="width:535.5pt;height:749.25pt;visibility:visible">
            <v:imagedata r:id="rId6" o:title=""/>
          </v:shape>
        </w:pict>
      </w:r>
    </w:p>
    <w:p w:rsidR="00CE3A8D" w:rsidRDefault="00CE3A8D" w:rsidP="00290E54">
      <w:pPr>
        <w:ind w:left="142"/>
        <w:jc w:val="center"/>
      </w:pPr>
      <w:r w:rsidRPr="00E97CAE">
        <w:rPr>
          <w:rFonts w:ascii="Arial" w:hAnsi="Arial" w:cs="Arial"/>
          <w:noProof/>
          <w:color w:val="035E7C"/>
          <w:sz w:val="20"/>
          <w:szCs w:val="20"/>
          <w:lang w:eastAsia="ru-RU"/>
        </w:rPr>
        <w:pict>
          <v:shape id="Рисунок 4" o:spid="_x0000_i1028" type="#_x0000_t75" alt="фгос для родителей-002" style="width:547.5pt;height:723.75pt;visibility:visible">
            <v:imagedata r:id="rId7" o:title=""/>
          </v:shape>
        </w:pict>
      </w:r>
    </w:p>
    <w:p w:rsidR="00CE3A8D" w:rsidRDefault="00CE3A8D" w:rsidP="00290E54">
      <w:pPr>
        <w:ind w:left="142"/>
        <w:jc w:val="center"/>
      </w:pPr>
      <w:r w:rsidRPr="00E97CAE">
        <w:rPr>
          <w:rFonts w:ascii="Arial" w:hAnsi="Arial" w:cs="Arial"/>
          <w:noProof/>
          <w:color w:val="035E7C"/>
          <w:sz w:val="20"/>
          <w:szCs w:val="20"/>
          <w:lang w:eastAsia="ru-RU"/>
        </w:rPr>
        <w:pict>
          <v:shape id="Рисунок 5" o:spid="_x0000_i1029" type="#_x0000_t75" alt="фгос для родителей-003" style="width:541.5pt;height:749.25pt;visibility:visible">
            <v:imagedata r:id="rId8" o:title=""/>
          </v:shape>
        </w:pict>
      </w:r>
    </w:p>
    <w:p w:rsidR="00CE3A8D" w:rsidRDefault="00CE3A8D" w:rsidP="00290E54">
      <w:pPr>
        <w:ind w:left="142"/>
        <w:jc w:val="center"/>
      </w:pPr>
      <w:r w:rsidRPr="00E97CAE">
        <w:rPr>
          <w:rFonts w:ascii="Arial" w:hAnsi="Arial" w:cs="Arial"/>
          <w:noProof/>
          <w:color w:val="035E7C"/>
          <w:sz w:val="20"/>
          <w:szCs w:val="20"/>
          <w:lang w:eastAsia="ru-RU"/>
        </w:rPr>
        <w:pict>
          <v:shape id="Рисунок 6" o:spid="_x0000_i1030" type="#_x0000_t75" alt="фгос для родителей-004" style="width:541.5pt;height:766.5pt;visibility:visible">
            <v:imagedata r:id="rId9" o:title=""/>
          </v:shape>
        </w:pict>
      </w: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7" o:spid="_x0000_i1031" type="#_x0000_t75" alt="http://bskdou8.ru/sites/default/files/dlyastranicyidlyavasroditeli.png" style="width:523.5pt;height:342pt;visibility:visible">
            <v:imagedata r:id="rId10" o:title=""/>
          </v:shape>
        </w:pict>
      </w: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9" o:spid="_x0000_i1032" type="#_x0000_t75" alt="http://ic.pics.livejournal.com/mon_ru/38423652/211327/211327_original.jpg" style="width:746.25pt;height:521.25pt;rotation:90;visibility:visible">
            <v:imagedata r:id="rId11" o:title=""/>
          </v:shape>
        </w:pict>
      </w: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10" o:spid="_x0000_i1033" type="#_x0000_t75" alt="Отображается файл &quot;infografika A3в.jpg&quot;" style="width:734.25pt;height:528pt;rotation:90;visibility:visible">
            <v:imagedata r:id="rId12" o:title=""/>
          </v:shape>
        </w:pict>
      </w: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11" o:spid="_x0000_i1034" type="#_x0000_t75" alt="http://yal-komobraz.edusite.ru/DswMedia/kaknezabolet-griippom.jpg" style="width:521.25pt;height:720.75pt;visibility:visible">
            <v:imagedata r:id="rId13" o:title=""/>
          </v:shape>
        </w:pict>
      </w:r>
    </w:p>
    <w:p w:rsidR="00CE3A8D" w:rsidRDefault="00CE3A8D" w:rsidP="006D1228">
      <w:pPr>
        <w:ind w:left="-142"/>
      </w:pPr>
      <w:r>
        <w:rPr>
          <w:noProof/>
          <w:lang w:eastAsia="ru-RU"/>
        </w:rPr>
        <w:pict>
          <v:shape id="Рисунок 12" o:spid="_x0000_i1035" type="#_x0000_t75" alt="http://nschds1.ucoz.ru/statii/Bezopastnost/9-1.jpg" style="width:729pt;height:550.5pt;rotation:90;visibility:visible">
            <v:imagedata r:id="rId14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15" o:spid="_x0000_i1036" type="#_x0000_t75" alt="http://egords40.edumsko.ru/images/users-files/egords40/fgos_5_oblastej.jpg" style="width:780pt;height:548.25pt;rotation:90;visibility:visible">
            <v:imagedata r:id="rId15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16" o:spid="_x0000_i1037" type="#_x0000_t75" alt="http://amurskdetsad48.ucoz.ru/foto/slajd1.jpg" style="width:774pt;height:548.25pt;rotation:90;visibility:visible">
            <v:imagedata r:id="rId16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18" o:spid="_x0000_i1038" type="#_x0000_t75" alt="http://crr111.ru/d/713633/d/3_15.jpg" style="width:776.25pt;height:561pt;rotation:90;visibility:visible">
            <v:imagedata r:id="rId17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19" o:spid="_x0000_i1039" type="#_x0000_t75" alt="http://crr111.ru/d/713633/d/2_20.jpg" style="width:776.25pt;height:552.75pt;rotation:90;visibility:visible">
            <v:imagedata r:id="rId18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23" o:spid="_x0000_i1040" type="#_x0000_t75" alt="http://crr111.ru/d/713633/d/4_17.jpg" style="width:787.5pt;height:552.75pt;rotation:90;visibility:visible">
            <v:imagedata r:id="rId19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24" o:spid="_x0000_i1041" type="#_x0000_t75" alt="http://crr111.ru/d/713633/d/6_13.jpg" style="width:770.25pt;height:552.75pt;rotation:90;visibility:visible">
            <v:imagedata r:id="rId20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25" o:spid="_x0000_i1042" type="#_x0000_t75" alt="http://crr111.ru/d/713633/d/5_14.jpg" style="width:787.5pt;height:561pt;rotation:90;visibility:visible">
            <v:imagedata r:id="rId21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26" o:spid="_x0000_i1043" type="#_x0000_t75" alt="http://crr111.ru/d/713633/d/7_6.jpg" style="width:787.5pt;height:552.75pt;rotation:90;visibility:visible">
            <v:imagedata r:id="rId22" o:title=""/>
          </v:shape>
        </w:pict>
      </w:r>
    </w:p>
    <w:p w:rsidR="00CE3A8D" w:rsidRDefault="00CE3A8D" w:rsidP="00290E54">
      <w:pPr>
        <w:ind w:left="142"/>
        <w:jc w:val="center"/>
      </w:pPr>
      <w:r>
        <w:rPr>
          <w:noProof/>
          <w:lang w:eastAsia="ru-RU"/>
        </w:rPr>
        <w:pict>
          <v:shape id="Рисунок 28" o:spid="_x0000_i1044" type="#_x0000_t75" alt="http://crr111.ru/d/713633/d/8_6.jpg" style="width:799.5pt;height:561pt;rotation:90;visibility:visible">
            <v:imagedata r:id="rId23" o:title=""/>
          </v:shape>
        </w:pict>
      </w: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27" o:spid="_x0000_i1045" type="#_x0000_t75" alt="http://image.slidesharecdn.com/random-140806035923-phpapp02/95/-2-638.jpg?cb=1408472447" style="width:726pt;height:516.75pt;rotation:90;visibility:visible">
            <v:imagedata r:id="rId24" o:title=""/>
          </v:shape>
        </w:pict>
      </w:r>
    </w:p>
    <w:p w:rsidR="00CE3A8D" w:rsidRDefault="00CE3A8D" w:rsidP="00A50E38">
      <w:pPr>
        <w:ind w:left="142"/>
      </w:pPr>
      <w:r>
        <w:rPr>
          <w:noProof/>
          <w:lang w:eastAsia="ru-RU"/>
        </w:rPr>
        <w:pict>
          <v:shape id="Рисунок 22" o:spid="_x0000_i1046" type="#_x0000_t75" alt="http://www.otradny-13sad.ru/_tbkp/ramka.png" style="width:746.25pt;height:525.75pt;rotation:90;visibility:visible">
            <v:imagedata r:id="rId25" o:title=""/>
          </v:shape>
        </w:pict>
      </w:r>
      <w:bookmarkStart w:id="0" w:name="_GoBack"/>
      <w:bookmarkEnd w:id="0"/>
    </w:p>
    <w:sectPr w:rsidR="00CE3A8D" w:rsidSect="00290E54">
      <w:pgSz w:w="11906" w:h="16838"/>
      <w:pgMar w:top="540" w:right="206" w:bottom="539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DB7"/>
    <w:rsid w:val="0004235F"/>
    <w:rsid w:val="0005685B"/>
    <w:rsid w:val="000B0A5B"/>
    <w:rsid w:val="00123E9C"/>
    <w:rsid w:val="00185316"/>
    <w:rsid w:val="001E2CF2"/>
    <w:rsid w:val="002441EE"/>
    <w:rsid w:val="00266463"/>
    <w:rsid w:val="00290E54"/>
    <w:rsid w:val="002C0753"/>
    <w:rsid w:val="002E3A7B"/>
    <w:rsid w:val="002F1690"/>
    <w:rsid w:val="00317DB9"/>
    <w:rsid w:val="00364C42"/>
    <w:rsid w:val="003915DD"/>
    <w:rsid w:val="00406B54"/>
    <w:rsid w:val="00472A36"/>
    <w:rsid w:val="00483B5C"/>
    <w:rsid w:val="004A436D"/>
    <w:rsid w:val="005122A5"/>
    <w:rsid w:val="005275B2"/>
    <w:rsid w:val="005468C4"/>
    <w:rsid w:val="005561D4"/>
    <w:rsid w:val="00571B6C"/>
    <w:rsid w:val="005A7C47"/>
    <w:rsid w:val="005B4567"/>
    <w:rsid w:val="005C0A72"/>
    <w:rsid w:val="005C22BC"/>
    <w:rsid w:val="00625E99"/>
    <w:rsid w:val="006A06FE"/>
    <w:rsid w:val="006D0484"/>
    <w:rsid w:val="006D1228"/>
    <w:rsid w:val="00710F47"/>
    <w:rsid w:val="00733B03"/>
    <w:rsid w:val="00753920"/>
    <w:rsid w:val="00784125"/>
    <w:rsid w:val="007A7E70"/>
    <w:rsid w:val="007E6798"/>
    <w:rsid w:val="007F202C"/>
    <w:rsid w:val="007F281B"/>
    <w:rsid w:val="0087677C"/>
    <w:rsid w:val="00887ED7"/>
    <w:rsid w:val="008A1024"/>
    <w:rsid w:val="00915A9B"/>
    <w:rsid w:val="009608CF"/>
    <w:rsid w:val="009830E1"/>
    <w:rsid w:val="009D6FF2"/>
    <w:rsid w:val="009F35F1"/>
    <w:rsid w:val="009F547A"/>
    <w:rsid w:val="00A42ED7"/>
    <w:rsid w:val="00A50E38"/>
    <w:rsid w:val="00A66991"/>
    <w:rsid w:val="00A87B2E"/>
    <w:rsid w:val="00A96030"/>
    <w:rsid w:val="00AA07D6"/>
    <w:rsid w:val="00AB6186"/>
    <w:rsid w:val="00AE157B"/>
    <w:rsid w:val="00AF5BB4"/>
    <w:rsid w:val="00B069D2"/>
    <w:rsid w:val="00B3687C"/>
    <w:rsid w:val="00B972BF"/>
    <w:rsid w:val="00C363C4"/>
    <w:rsid w:val="00C813C6"/>
    <w:rsid w:val="00CB64D9"/>
    <w:rsid w:val="00CC1EA7"/>
    <w:rsid w:val="00CE3A8D"/>
    <w:rsid w:val="00D4070C"/>
    <w:rsid w:val="00D84AB8"/>
    <w:rsid w:val="00DC2E79"/>
    <w:rsid w:val="00DD0859"/>
    <w:rsid w:val="00DE58C5"/>
    <w:rsid w:val="00E32DB7"/>
    <w:rsid w:val="00E45780"/>
    <w:rsid w:val="00E97CAE"/>
    <w:rsid w:val="00EB5EF5"/>
    <w:rsid w:val="00F10844"/>
    <w:rsid w:val="00F4000C"/>
    <w:rsid w:val="00F512BD"/>
    <w:rsid w:val="00FB221D"/>
    <w:rsid w:val="00FC50A0"/>
    <w:rsid w:val="00FC7B5F"/>
    <w:rsid w:val="00FD00DD"/>
    <w:rsid w:val="00FD0E9E"/>
    <w:rsid w:val="00FE23D2"/>
    <w:rsid w:val="00FF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4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0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177</TotalTime>
  <Pages>22</Pages>
  <Words>7</Words>
  <Characters>46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Tatayna</dc:creator>
  <cp:keywords/>
  <dc:description/>
  <cp:lastModifiedBy>PC</cp:lastModifiedBy>
  <cp:revision>7</cp:revision>
  <cp:lastPrinted>2015-03-27T05:45:00Z</cp:lastPrinted>
  <dcterms:created xsi:type="dcterms:W3CDTF">2015-03-25T11:37:00Z</dcterms:created>
  <dcterms:modified xsi:type="dcterms:W3CDTF">2015-03-27T05:46:00Z</dcterms:modified>
</cp:coreProperties>
</file>